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B11" w:rsidRPr="005148DF" w:rsidRDefault="00B10B11" w:rsidP="00540531">
      <w:pPr>
        <w:spacing w:line="480" w:lineRule="exact"/>
        <w:rPr>
          <w:rFonts w:eastAsia="仿宋"/>
          <w:spacing w:val="0"/>
        </w:rPr>
      </w:pPr>
    </w:p>
    <w:p w:rsidR="00BE09A7" w:rsidRPr="005148DF" w:rsidRDefault="00BE09A7" w:rsidP="00B10B11">
      <w:pPr>
        <w:spacing w:line="560" w:lineRule="exact"/>
        <w:rPr>
          <w:rFonts w:eastAsia="仿宋"/>
          <w:spacing w:val="0"/>
          <w:sz w:val="32"/>
          <w:szCs w:val="32"/>
        </w:rPr>
        <w:sectPr w:rsidR="00BE09A7" w:rsidRPr="005148DF" w:rsidSect="005148DF">
          <w:footerReference w:type="even" r:id="rId7"/>
          <w:footerReference w:type="default" r:id="rId8"/>
          <w:pgSz w:w="11907" w:h="16840" w:code="9"/>
          <w:pgMar w:top="1701" w:right="1418" w:bottom="1701" w:left="1588" w:header="720" w:footer="1247" w:gutter="0"/>
          <w:pgNumType w:fmt="numberInDash"/>
          <w:cols w:space="720"/>
          <w:titlePg/>
          <w:docGrid w:linePitch="422"/>
        </w:sectPr>
      </w:pPr>
    </w:p>
    <w:p w:rsidR="00BE09A7" w:rsidRPr="005148DF" w:rsidRDefault="00BE09A7" w:rsidP="005148DF">
      <w:pPr>
        <w:widowControl/>
        <w:autoSpaceDE/>
        <w:autoSpaceDN/>
        <w:spacing w:line="560" w:lineRule="exact"/>
        <w:jc w:val="center"/>
        <w:rPr>
          <w:rFonts w:eastAsia="方正小标宋_GBK"/>
          <w:color w:val="333333"/>
          <w:spacing w:val="0"/>
          <w:kern w:val="0"/>
          <w:sz w:val="44"/>
          <w:szCs w:val="44"/>
        </w:rPr>
      </w:pPr>
      <w:r w:rsidRPr="005148DF">
        <w:rPr>
          <w:rFonts w:eastAsia="方正小标宋_GBK"/>
          <w:color w:val="333333"/>
          <w:spacing w:val="0"/>
          <w:kern w:val="0"/>
          <w:sz w:val="44"/>
          <w:szCs w:val="44"/>
        </w:rPr>
        <w:lastRenderedPageBreak/>
        <w:t>惠州市</w:t>
      </w:r>
      <w:r w:rsidRPr="005148DF">
        <w:rPr>
          <w:rFonts w:eastAsia="方正小标宋_GBK"/>
          <w:color w:val="333333"/>
          <w:spacing w:val="0"/>
          <w:kern w:val="0"/>
          <w:sz w:val="44"/>
          <w:szCs w:val="44"/>
        </w:rPr>
        <w:t>2019</w:t>
      </w:r>
      <w:r w:rsidRPr="005148DF">
        <w:rPr>
          <w:rFonts w:eastAsia="方正小标宋_GBK"/>
          <w:color w:val="333333"/>
          <w:spacing w:val="0"/>
          <w:kern w:val="0"/>
          <w:sz w:val="44"/>
          <w:szCs w:val="44"/>
        </w:rPr>
        <w:t>年政务公开重点工作任务分工</w:t>
      </w:r>
    </w:p>
    <w:p w:rsidR="00BE09A7" w:rsidRPr="005148DF" w:rsidRDefault="00BE09A7" w:rsidP="005148DF">
      <w:pPr>
        <w:widowControl/>
        <w:autoSpaceDE/>
        <w:autoSpaceDN/>
        <w:spacing w:line="240" w:lineRule="exact"/>
        <w:jc w:val="center"/>
        <w:rPr>
          <w:rFonts w:eastAsia="方正小标宋_GBK"/>
          <w:color w:val="333333"/>
          <w:spacing w:val="0"/>
          <w:kern w:val="0"/>
          <w:sz w:val="44"/>
          <w:szCs w:val="44"/>
        </w:rPr>
      </w:pPr>
    </w:p>
    <w:tbl>
      <w:tblPr>
        <w:tblW w:w="14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8"/>
        <w:gridCol w:w="992"/>
        <w:gridCol w:w="425"/>
        <w:gridCol w:w="9214"/>
        <w:gridCol w:w="2977"/>
      </w:tblGrid>
      <w:tr w:rsidR="00BE09A7" w:rsidRPr="005148DF" w:rsidTr="007755CA">
        <w:trPr>
          <w:trHeight w:val="468"/>
          <w:tblHeader/>
        </w:trPr>
        <w:tc>
          <w:tcPr>
            <w:tcW w:w="2415" w:type="dxa"/>
            <w:gridSpan w:val="3"/>
            <w:vAlign w:val="center"/>
            <w:hideMark/>
          </w:tcPr>
          <w:p w:rsidR="00BE09A7" w:rsidRPr="005148DF" w:rsidRDefault="00BE09A7" w:rsidP="005148DF">
            <w:pPr>
              <w:autoSpaceDE/>
              <w:autoSpaceDN/>
              <w:spacing w:line="300" w:lineRule="exact"/>
              <w:jc w:val="center"/>
              <w:rPr>
                <w:rFonts w:eastAsia="黑体"/>
                <w:color w:val="333333"/>
                <w:spacing w:val="0"/>
                <w:kern w:val="0"/>
                <w:sz w:val="24"/>
                <w:szCs w:val="24"/>
              </w:rPr>
            </w:pPr>
            <w:r w:rsidRPr="005148DF">
              <w:rPr>
                <w:rFonts w:eastAsia="黑体"/>
                <w:color w:val="333333"/>
                <w:spacing w:val="0"/>
                <w:kern w:val="0"/>
                <w:sz w:val="24"/>
                <w:szCs w:val="24"/>
              </w:rPr>
              <w:t>工作任务</w:t>
            </w:r>
          </w:p>
        </w:tc>
        <w:tc>
          <w:tcPr>
            <w:tcW w:w="9214" w:type="dxa"/>
            <w:vAlign w:val="center"/>
            <w:hideMark/>
          </w:tcPr>
          <w:p w:rsidR="00BE09A7" w:rsidRPr="005148DF" w:rsidRDefault="00BE09A7" w:rsidP="005148DF">
            <w:pPr>
              <w:autoSpaceDE/>
              <w:autoSpaceDN/>
              <w:spacing w:line="300" w:lineRule="exact"/>
              <w:jc w:val="center"/>
              <w:rPr>
                <w:rFonts w:eastAsia="黑体"/>
                <w:color w:val="333333"/>
                <w:spacing w:val="0"/>
                <w:kern w:val="0"/>
                <w:sz w:val="24"/>
                <w:szCs w:val="24"/>
              </w:rPr>
            </w:pPr>
            <w:r w:rsidRPr="005148DF">
              <w:rPr>
                <w:rFonts w:eastAsia="黑体"/>
                <w:color w:val="333333"/>
                <w:spacing w:val="0"/>
                <w:kern w:val="0"/>
                <w:sz w:val="24"/>
                <w:szCs w:val="24"/>
              </w:rPr>
              <w:t>具</w:t>
            </w:r>
            <w:r w:rsidR="005148DF" w:rsidRPr="005148DF">
              <w:rPr>
                <w:rFonts w:eastAsia="宋体"/>
                <w:color w:val="333333"/>
                <w:spacing w:val="0"/>
                <w:kern w:val="0"/>
                <w:sz w:val="24"/>
                <w:szCs w:val="24"/>
              </w:rPr>
              <w:t xml:space="preserve">  </w:t>
            </w:r>
            <w:r w:rsidRPr="005148DF">
              <w:rPr>
                <w:rFonts w:eastAsia="黑体"/>
                <w:color w:val="333333"/>
                <w:spacing w:val="0"/>
                <w:kern w:val="0"/>
                <w:sz w:val="24"/>
                <w:szCs w:val="24"/>
              </w:rPr>
              <w:t>体</w:t>
            </w:r>
            <w:r w:rsidR="005148DF" w:rsidRPr="005148DF">
              <w:rPr>
                <w:rFonts w:eastAsia="宋体"/>
                <w:color w:val="333333"/>
                <w:spacing w:val="0"/>
                <w:kern w:val="0"/>
                <w:sz w:val="24"/>
                <w:szCs w:val="24"/>
              </w:rPr>
              <w:t xml:space="preserve">  </w:t>
            </w:r>
            <w:r w:rsidRPr="005148DF">
              <w:rPr>
                <w:rFonts w:eastAsia="黑体"/>
                <w:color w:val="333333"/>
                <w:spacing w:val="0"/>
                <w:kern w:val="0"/>
                <w:sz w:val="24"/>
                <w:szCs w:val="24"/>
              </w:rPr>
              <w:t>要</w:t>
            </w:r>
            <w:r w:rsidR="005148DF" w:rsidRPr="005148DF">
              <w:rPr>
                <w:rFonts w:eastAsia="黑体"/>
                <w:color w:val="333333"/>
                <w:spacing w:val="0"/>
                <w:kern w:val="0"/>
                <w:sz w:val="24"/>
                <w:szCs w:val="24"/>
              </w:rPr>
              <w:t xml:space="preserve"> </w:t>
            </w:r>
            <w:r w:rsidRPr="005148DF">
              <w:rPr>
                <w:rFonts w:eastAsia="黑体"/>
                <w:color w:val="333333"/>
                <w:spacing w:val="0"/>
                <w:kern w:val="0"/>
                <w:sz w:val="24"/>
                <w:szCs w:val="24"/>
              </w:rPr>
              <w:t xml:space="preserve"> </w:t>
            </w:r>
            <w:r w:rsidRPr="005148DF">
              <w:rPr>
                <w:rFonts w:eastAsia="黑体"/>
                <w:color w:val="333333"/>
                <w:spacing w:val="0"/>
                <w:kern w:val="0"/>
                <w:sz w:val="24"/>
                <w:szCs w:val="24"/>
              </w:rPr>
              <w:t>求</w:t>
            </w:r>
            <w:r w:rsidRPr="005148DF">
              <w:rPr>
                <w:rFonts w:eastAsia="黑体"/>
                <w:color w:val="333333"/>
                <w:spacing w:val="0"/>
                <w:kern w:val="0"/>
                <w:sz w:val="24"/>
                <w:szCs w:val="24"/>
              </w:rPr>
              <w:t xml:space="preserve"> </w:t>
            </w:r>
          </w:p>
        </w:tc>
        <w:tc>
          <w:tcPr>
            <w:tcW w:w="2977" w:type="dxa"/>
            <w:vAlign w:val="center"/>
            <w:hideMark/>
          </w:tcPr>
          <w:p w:rsidR="00BE09A7" w:rsidRPr="005148DF" w:rsidRDefault="00BE09A7" w:rsidP="005148DF">
            <w:pPr>
              <w:autoSpaceDE/>
              <w:autoSpaceDN/>
              <w:spacing w:line="300" w:lineRule="exact"/>
              <w:jc w:val="center"/>
              <w:rPr>
                <w:rFonts w:eastAsia="黑体"/>
                <w:color w:val="333333"/>
                <w:spacing w:val="0"/>
                <w:kern w:val="0"/>
                <w:sz w:val="24"/>
                <w:szCs w:val="24"/>
              </w:rPr>
            </w:pPr>
            <w:r w:rsidRPr="005148DF">
              <w:rPr>
                <w:rFonts w:eastAsia="黑体"/>
                <w:color w:val="333333"/>
                <w:spacing w:val="0"/>
                <w:kern w:val="0"/>
                <w:sz w:val="24"/>
                <w:szCs w:val="24"/>
              </w:rPr>
              <w:t>责任单位</w:t>
            </w:r>
            <w:r w:rsidRPr="005148DF">
              <w:rPr>
                <w:rFonts w:eastAsia="黑体"/>
                <w:color w:val="333333"/>
                <w:spacing w:val="0"/>
                <w:kern w:val="0"/>
                <w:sz w:val="24"/>
                <w:szCs w:val="24"/>
              </w:rPr>
              <w:t xml:space="preserve"> </w:t>
            </w:r>
          </w:p>
        </w:tc>
      </w:tr>
      <w:tr w:rsidR="005148DF" w:rsidRPr="005148DF" w:rsidTr="007755CA">
        <w:trPr>
          <w:trHeight w:val="1580"/>
        </w:trPr>
        <w:tc>
          <w:tcPr>
            <w:tcW w:w="998" w:type="dxa"/>
            <w:vMerge w:val="restart"/>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一、着眼稳定预期，切实加强政策解读和回应工作</w:t>
            </w:r>
            <w:r w:rsidRPr="005148DF">
              <w:rPr>
                <w:rFonts w:eastAsia="仿宋"/>
                <w:color w:val="333333"/>
                <w:spacing w:val="0"/>
                <w:kern w:val="0"/>
                <w:sz w:val="24"/>
                <w:szCs w:val="24"/>
              </w:rPr>
              <w:t xml:space="preserve"> </w:t>
            </w:r>
          </w:p>
        </w:tc>
        <w:tc>
          <w:tcPr>
            <w:tcW w:w="992" w:type="dxa"/>
            <w:vMerge w:val="restart"/>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（一）深入解读重要政策措施</w:t>
            </w:r>
            <w:r w:rsidRPr="005148DF">
              <w:rPr>
                <w:rFonts w:eastAsia="仿宋"/>
                <w:color w:val="333333"/>
                <w:spacing w:val="0"/>
                <w:kern w:val="0"/>
                <w:sz w:val="24"/>
                <w:szCs w:val="24"/>
              </w:rPr>
              <w:t xml:space="preserve"> </w:t>
            </w: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 </w:t>
            </w:r>
          </w:p>
        </w:tc>
        <w:tc>
          <w:tcPr>
            <w:tcW w:w="9214" w:type="dxa"/>
            <w:vAlign w:val="center"/>
            <w:hideMark/>
          </w:tcPr>
          <w:p w:rsidR="005148DF" w:rsidRPr="005148DF" w:rsidRDefault="005148DF" w:rsidP="005148DF">
            <w:pPr>
              <w:autoSpaceDE/>
              <w:autoSpaceDN/>
              <w:spacing w:line="260" w:lineRule="exact"/>
              <w:rPr>
                <w:rFonts w:eastAsia="仿宋"/>
                <w:color w:val="535353"/>
                <w:spacing w:val="0"/>
                <w:sz w:val="24"/>
                <w:szCs w:val="24"/>
                <w:bdr w:val="none" w:sz="0" w:space="0" w:color="auto" w:frame="1"/>
                <w:shd w:val="clear" w:color="auto" w:fill="FFFFFF"/>
              </w:rPr>
            </w:pPr>
            <w:r w:rsidRPr="005148DF">
              <w:rPr>
                <w:rFonts w:eastAsia="仿宋"/>
                <w:color w:val="535353"/>
                <w:spacing w:val="0"/>
                <w:sz w:val="24"/>
                <w:szCs w:val="24"/>
                <w:bdr w:val="none" w:sz="0" w:space="0" w:color="auto" w:frame="1"/>
                <w:shd w:val="clear" w:color="auto" w:fill="FFFFFF"/>
              </w:rPr>
              <w:t>全面公开、精准解读。紧扣市政府工作报告各项部署要求，持续关注稳就业、稳金融、稳外贸、稳外资、稳投资、稳预期等宏观政策取向，重点加强对打造</w:t>
            </w:r>
            <w:r w:rsidRPr="005148DF">
              <w:rPr>
                <w:rFonts w:eastAsia="仿宋"/>
                <w:color w:val="535353"/>
                <w:spacing w:val="0"/>
                <w:sz w:val="24"/>
                <w:szCs w:val="24"/>
                <w:bdr w:val="none" w:sz="0" w:space="0" w:color="auto" w:frame="1"/>
                <w:shd w:val="clear" w:color="auto" w:fill="FFFFFF"/>
              </w:rPr>
              <w:t>“2+1”</w:t>
            </w:r>
            <w:r w:rsidRPr="005148DF">
              <w:rPr>
                <w:rFonts w:eastAsia="仿宋"/>
                <w:color w:val="535353"/>
                <w:spacing w:val="0"/>
                <w:sz w:val="24"/>
                <w:szCs w:val="24"/>
                <w:bdr w:val="none" w:sz="0" w:space="0" w:color="auto" w:frame="1"/>
                <w:shd w:val="clear" w:color="auto" w:fill="FFFFFF"/>
              </w:rPr>
              <w:t>产业集群、打造高水平开放创新大平台、建设现代化品质城市、厚植绿水青山生态优势、全面实施乡村振兴战略、擦亮惠民之州品牌、实施引领发展的战略性战役性改革、打造珠江东岸新增长极、粤港澳大湾区高质量发展重要地区和国内一流城市等工作的全面公开和精准解读，确保政策内涵明确清晰，达到稳定社会预期目的。</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619"/>
        </w:trPr>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2</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加</w:t>
            </w:r>
            <w:r w:rsidRPr="005148DF">
              <w:rPr>
                <w:rFonts w:eastAsia="仿宋"/>
                <w:color w:val="3D3D3D"/>
                <w:spacing w:val="-6"/>
                <w:kern w:val="0"/>
                <w:sz w:val="24"/>
                <w:szCs w:val="24"/>
              </w:rPr>
              <w:t>强同步跟进解读。按照</w:t>
            </w:r>
            <w:r w:rsidRPr="005148DF">
              <w:rPr>
                <w:rFonts w:eastAsia="仿宋"/>
                <w:color w:val="3D3D3D"/>
                <w:spacing w:val="-6"/>
                <w:kern w:val="0"/>
                <w:sz w:val="24"/>
                <w:szCs w:val="24"/>
              </w:rPr>
              <w:t>“</w:t>
            </w:r>
            <w:r w:rsidRPr="005148DF">
              <w:rPr>
                <w:rFonts w:eastAsia="仿宋"/>
                <w:color w:val="3D3D3D"/>
                <w:spacing w:val="-6"/>
                <w:kern w:val="0"/>
                <w:sz w:val="24"/>
                <w:szCs w:val="24"/>
              </w:rPr>
              <w:t>谁起草谁解读</w:t>
            </w:r>
            <w:r w:rsidRPr="005148DF">
              <w:rPr>
                <w:rFonts w:eastAsia="仿宋"/>
                <w:color w:val="3D3D3D"/>
                <w:spacing w:val="-6"/>
                <w:kern w:val="0"/>
                <w:sz w:val="24"/>
                <w:szCs w:val="24"/>
              </w:rPr>
              <w:t>”</w:t>
            </w:r>
            <w:r w:rsidRPr="005148DF">
              <w:rPr>
                <w:rFonts w:eastAsia="仿宋"/>
                <w:color w:val="3D3D3D"/>
                <w:spacing w:val="-6"/>
                <w:kern w:val="0"/>
                <w:sz w:val="24"/>
                <w:szCs w:val="24"/>
              </w:rPr>
              <w:t>原则，做到政策性文件与解读方案、解读材料同步组织、同步审签、同步部署。对人民群众、市场主体和媒体关注度高的内容要持续跟进解读。在重要政策出台、重点工作推进、重大事件发生时，各级、各部门主要负责同志要履行好信息发布、权威定调、自觉把关等职责，带头解读政策，主动引导预期。</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rPr>
          <w:trHeight w:val="70"/>
        </w:trPr>
        <w:tc>
          <w:tcPr>
            <w:tcW w:w="998"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3</w:t>
            </w:r>
          </w:p>
        </w:tc>
        <w:tc>
          <w:tcPr>
            <w:tcW w:w="9214" w:type="dxa"/>
            <w:vAlign w:val="center"/>
            <w:hideMark/>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进一步提高政策解读质量，深入解读政策制定背景、起草过程、工作目标、主要内容、创新举措和下一步工作部署等。</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c>
          <w:tcPr>
            <w:tcW w:w="998"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restart"/>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（二）积极回应社会关切</w:t>
            </w: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4 </w:t>
            </w:r>
          </w:p>
        </w:tc>
        <w:tc>
          <w:tcPr>
            <w:tcW w:w="9214"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D3D3D"/>
                <w:spacing w:val="0"/>
                <w:kern w:val="0"/>
                <w:sz w:val="24"/>
                <w:szCs w:val="24"/>
              </w:rPr>
              <w:t>建立舆情风险评估</w:t>
            </w:r>
            <w:proofErr w:type="gramStart"/>
            <w:r w:rsidRPr="005148DF">
              <w:rPr>
                <w:rFonts w:eastAsia="仿宋"/>
                <w:color w:val="3D3D3D"/>
                <w:spacing w:val="0"/>
                <w:kern w:val="0"/>
                <w:sz w:val="24"/>
                <w:szCs w:val="24"/>
              </w:rPr>
              <w:t>研</w:t>
            </w:r>
            <w:proofErr w:type="gramEnd"/>
            <w:r w:rsidRPr="005148DF">
              <w:rPr>
                <w:rFonts w:eastAsia="仿宋"/>
                <w:color w:val="3D3D3D"/>
                <w:spacing w:val="0"/>
                <w:kern w:val="0"/>
                <w:sz w:val="24"/>
                <w:szCs w:val="24"/>
              </w:rPr>
              <w:t>判机制。对政府出台的重要改革措施和涉及群众切身利益、容易引起社会关注的政策文件，牵头起草部门要认真做好舆情风险评估</w:t>
            </w:r>
            <w:proofErr w:type="gramStart"/>
            <w:r w:rsidRPr="005148DF">
              <w:rPr>
                <w:rFonts w:eastAsia="仿宋"/>
                <w:color w:val="3D3D3D"/>
                <w:spacing w:val="0"/>
                <w:kern w:val="0"/>
                <w:sz w:val="24"/>
                <w:szCs w:val="24"/>
              </w:rPr>
              <w:t>研</w:t>
            </w:r>
            <w:proofErr w:type="gramEnd"/>
            <w:r w:rsidRPr="005148DF">
              <w:rPr>
                <w:rFonts w:eastAsia="仿宋"/>
                <w:color w:val="3D3D3D"/>
                <w:spacing w:val="0"/>
                <w:kern w:val="0"/>
                <w:sz w:val="24"/>
                <w:szCs w:val="24"/>
              </w:rPr>
              <w:t>判，制定应对处置预案。要主动与宣传、网信、</w:t>
            </w:r>
            <w:proofErr w:type="gramStart"/>
            <w:r w:rsidRPr="005148DF">
              <w:rPr>
                <w:rFonts w:eastAsia="仿宋"/>
                <w:color w:val="3D3D3D"/>
                <w:spacing w:val="0"/>
                <w:kern w:val="0"/>
                <w:sz w:val="24"/>
                <w:szCs w:val="24"/>
              </w:rPr>
              <w:t>网警等</w:t>
            </w:r>
            <w:proofErr w:type="gramEnd"/>
            <w:r w:rsidRPr="005148DF">
              <w:rPr>
                <w:rFonts w:eastAsia="仿宋"/>
                <w:color w:val="3D3D3D"/>
                <w:spacing w:val="0"/>
                <w:kern w:val="0"/>
                <w:sz w:val="24"/>
                <w:szCs w:val="24"/>
              </w:rPr>
              <w:t>相关部门联系沟通，完善重大政务舆情信息共享、协同联动、快速反应机制，不断增强回应的针对性，坚持正确的舆论导向。</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70"/>
        </w:trPr>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5</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严格落实主体责任。坚持将政务舆情回应作为网络舆情处置工作的重要环节，有效落实政务舆情回应主体责任。</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6</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加强舆情监测引导。对减税降费、金融安全、生态环境、脱贫攻坚、教育改革、食品药品、卫生健康、养老服务、公正监管、社会保障、社会治安、房地产市场等经济社会热点，以及市场主体和人民群众办事创业的堵点痛点，要加强舆情监测、</w:t>
            </w:r>
            <w:proofErr w:type="gramStart"/>
            <w:r w:rsidRPr="005148DF">
              <w:rPr>
                <w:rFonts w:eastAsia="仿宋"/>
                <w:color w:val="3D3D3D"/>
                <w:spacing w:val="0"/>
                <w:kern w:val="0"/>
                <w:sz w:val="24"/>
                <w:szCs w:val="24"/>
              </w:rPr>
              <w:t>研</w:t>
            </w:r>
            <w:proofErr w:type="gramEnd"/>
            <w:r w:rsidRPr="005148DF">
              <w:rPr>
                <w:rFonts w:eastAsia="仿宋"/>
                <w:color w:val="3D3D3D"/>
                <w:spacing w:val="0"/>
                <w:kern w:val="0"/>
                <w:sz w:val="24"/>
                <w:szCs w:val="24"/>
              </w:rPr>
              <w:t>判、回应，及时解疑释惑，化解矛盾。</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rPr>
          <w:trHeight w:val="273"/>
        </w:trPr>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Align w:val="center"/>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（三）增强解读回应效果</w:t>
            </w: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7</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丰富解读回应方式。常态</w:t>
            </w:r>
            <w:proofErr w:type="gramStart"/>
            <w:r w:rsidRPr="005148DF">
              <w:rPr>
                <w:rFonts w:eastAsia="仿宋"/>
                <w:color w:val="3D3D3D"/>
                <w:spacing w:val="0"/>
                <w:kern w:val="0"/>
                <w:sz w:val="24"/>
                <w:szCs w:val="24"/>
              </w:rPr>
              <w:t>化开展</w:t>
            </w:r>
            <w:proofErr w:type="gramEnd"/>
            <w:r w:rsidRPr="005148DF">
              <w:rPr>
                <w:rFonts w:eastAsia="仿宋"/>
                <w:color w:val="3D3D3D"/>
                <w:spacing w:val="0"/>
                <w:kern w:val="0"/>
                <w:sz w:val="24"/>
                <w:szCs w:val="24"/>
              </w:rPr>
              <w:t>好企业直通车活动，探索运用政策简明问答、网络问政、专题访谈、政策进社区（基层）等方式，采用图片图表、音频视频、卡通</w:t>
            </w:r>
            <w:proofErr w:type="gramStart"/>
            <w:r w:rsidRPr="005148DF">
              <w:rPr>
                <w:rFonts w:eastAsia="仿宋"/>
                <w:color w:val="3D3D3D"/>
                <w:spacing w:val="0"/>
                <w:kern w:val="0"/>
                <w:sz w:val="24"/>
                <w:szCs w:val="24"/>
              </w:rPr>
              <w:t>动漫等</w:t>
            </w:r>
            <w:proofErr w:type="gramEnd"/>
            <w:r w:rsidRPr="005148DF">
              <w:rPr>
                <w:rFonts w:eastAsia="仿宋"/>
                <w:color w:val="3D3D3D"/>
                <w:spacing w:val="0"/>
                <w:kern w:val="0"/>
                <w:sz w:val="24"/>
                <w:szCs w:val="24"/>
              </w:rPr>
              <w:t>群众喜闻乐见的展现形式，多用客观数据、生动案例，进行立体式、多方位解读，真正让群众看得到、能理解。涉及民生和经济社会发展的重要政府文件，原则上都要采用图片图表等形式，增强解读效果。对专业性较强的政策，要注重发挥专家学者作用，提升解读的准确性、权威性、贴近性。对群众关切和社会热点，要主动快速引导、释放权威信号、正面回应疑虑，推动解决实际问题，赢得群众理解和支持。</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rPr>
          <w:trHeight w:val="931"/>
        </w:trPr>
        <w:tc>
          <w:tcPr>
            <w:tcW w:w="998" w:type="dxa"/>
            <w:vMerge w:val="restart"/>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lastRenderedPageBreak/>
              <w:t>二、强化权力监督，深入推进决策和执行公开</w:t>
            </w:r>
            <w:r w:rsidRPr="005148DF">
              <w:rPr>
                <w:rFonts w:eastAsia="仿宋"/>
                <w:color w:val="333333"/>
                <w:spacing w:val="0"/>
                <w:kern w:val="0"/>
                <w:sz w:val="24"/>
                <w:szCs w:val="24"/>
              </w:rPr>
              <w:t xml:space="preserve"> </w:t>
            </w:r>
          </w:p>
        </w:tc>
        <w:tc>
          <w:tcPr>
            <w:tcW w:w="992" w:type="dxa"/>
            <w:vMerge w:val="restart"/>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（一）推进重要决策公开</w:t>
            </w:r>
            <w:r w:rsidRPr="005148DF">
              <w:rPr>
                <w:rFonts w:eastAsia="仿宋"/>
                <w:color w:val="333333"/>
                <w:spacing w:val="0"/>
                <w:kern w:val="0"/>
                <w:sz w:val="24"/>
                <w:szCs w:val="24"/>
              </w:rPr>
              <w:t xml:space="preserve"> </w:t>
            </w: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8 </w:t>
            </w:r>
          </w:p>
        </w:tc>
        <w:tc>
          <w:tcPr>
            <w:tcW w:w="9214"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D3D3D"/>
                <w:spacing w:val="0"/>
                <w:kern w:val="0"/>
                <w:sz w:val="24"/>
                <w:szCs w:val="24"/>
              </w:rPr>
              <w:t>加强政策出台前沟通。出台和调整相关政策要加强与市场的沟通，建立健全企业家参与涉</w:t>
            </w:r>
            <w:proofErr w:type="gramStart"/>
            <w:r w:rsidRPr="005148DF">
              <w:rPr>
                <w:rFonts w:eastAsia="仿宋"/>
                <w:color w:val="3D3D3D"/>
                <w:spacing w:val="0"/>
                <w:kern w:val="0"/>
                <w:sz w:val="24"/>
                <w:szCs w:val="24"/>
              </w:rPr>
              <w:t>企政策</w:t>
            </w:r>
            <w:proofErr w:type="gramEnd"/>
            <w:r w:rsidRPr="005148DF">
              <w:rPr>
                <w:rFonts w:eastAsia="仿宋"/>
                <w:color w:val="3D3D3D"/>
                <w:spacing w:val="0"/>
                <w:kern w:val="0"/>
                <w:sz w:val="24"/>
                <w:szCs w:val="24"/>
              </w:rPr>
              <w:t>制定机制，主动向有代表性的企业和行业协会商会以及律师协会求计问策，使各项政策更接地气、更合民意。</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306"/>
        </w:trPr>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9</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推进重大决策预公开。</w:t>
            </w:r>
            <w:r w:rsidRPr="005148DF">
              <w:rPr>
                <w:rFonts w:eastAsia="仿宋"/>
                <w:color w:val="333333"/>
                <w:spacing w:val="0"/>
                <w:kern w:val="0"/>
                <w:sz w:val="24"/>
                <w:szCs w:val="24"/>
              </w:rPr>
              <w:t>贯彻落实《重大行政决策程序暂行条例》，进一步推进重大决策预公开，涉及重大民生议题、企业经营发展、专业领域的重要政策文件，除依法应当保密的外，要主动向社会公布决策草案、决策依据等，采取座谈会、听证会、实地走访、书面征求意见、向社会公开征求意见、问卷调查、民意调查等多种方式，广泛听取意见。</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rPr>
          <w:trHeight w:val="498"/>
        </w:trPr>
        <w:tc>
          <w:tcPr>
            <w:tcW w:w="998" w:type="dxa"/>
            <w:vMerge/>
            <w:vAlign w:val="center"/>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restart"/>
            <w:vAlign w:val="center"/>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（二）推进重要部署执行公开</w:t>
            </w:r>
          </w:p>
        </w:tc>
        <w:tc>
          <w:tcPr>
            <w:tcW w:w="425" w:type="dxa"/>
            <w:vAlign w:val="center"/>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10</w:t>
            </w:r>
          </w:p>
        </w:tc>
        <w:tc>
          <w:tcPr>
            <w:tcW w:w="9214" w:type="dxa"/>
            <w:vAlign w:val="center"/>
          </w:tcPr>
          <w:p w:rsidR="005148DF" w:rsidRPr="005148DF" w:rsidRDefault="005148DF" w:rsidP="005148DF">
            <w:pPr>
              <w:autoSpaceDE/>
              <w:autoSpaceDN/>
              <w:spacing w:line="260" w:lineRule="exact"/>
              <w:jc w:val="left"/>
              <w:rPr>
                <w:rFonts w:eastAsia="仿宋"/>
                <w:color w:val="3D3D3D"/>
                <w:spacing w:val="0"/>
                <w:kern w:val="0"/>
                <w:sz w:val="24"/>
                <w:szCs w:val="24"/>
              </w:rPr>
            </w:pPr>
            <w:r w:rsidRPr="005148DF">
              <w:rPr>
                <w:rFonts w:eastAsia="仿宋"/>
                <w:color w:val="3D3D3D"/>
                <w:spacing w:val="0"/>
                <w:kern w:val="0"/>
                <w:sz w:val="24"/>
                <w:szCs w:val="24"/>
              </w:rPr>
              <w:t>加强执行情况公开。围绕</w:t>
            </w:r>
            <w:r w:rsidRPr="005148DF">
              <w:rPr>
                <w:rFonts w:eastAsia="仿宋"/>
                <w:color w:val="3D3D3D"/>
                <w:spacing w:val="0"/>
                <w:kern w:val="0"/>
                <w:sz w:val="24"/>
                <w:szCs w:val="24"/>
              </w:rPr>
              <w:t>2019</w:t>
            </w:r>
            <w:r w:rsidRPr="005148DF">
              <w:rPr>
                <w:rFonts w:eastAsia="仿宋"/>
                <w:color w:val="3D3D3D"/>
                <w:spacing w:val="0"/>
                <w:kern w:val="0"/>
                <w:sz w:val="24"/>
                <w:szCs w:val="24"/>
              </w:rPr>
              <w:t>年市政府工作任务部署，加大稳增长、促改革、调结构、惠民生、防风险、保稳定系列政策措施的执行和落实情况公开力度。跟踪重大行政决策的实施情况，了解利益相关方和公众对决策实施的意见和建议，积极开展决策执行效果评估，及时调整完善，并将相关情况向社会公开。</w:t>
            </w:r>
          </w:p>
        </w:tc>
        <w:tc>
          <w:tcPr>
            <w:tcW w:w="2977" w:type="dxa"/>
            <w:vAlign w:val="center"/>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p>
        </w:tc>
      </w:tr>
      <w:tr w:rsidR="005148DF" w:rsidRPr="005148DF" w:rsidTr="007755CA">
        <w:trPr>
          <w:trHeight w:val="1116"/>
        </w:trPr>
        <w:tc>
          <w:tcPr>
            <w:tcW w:w="998"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11</w:t>
            </w:r>
          </w:p>
        </w:tc>
        <w:tc>
          <w:tcPr>
            <w:tcW w:w="9214"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D3D3D"/>
                <w:spacing w:val="0"/>
                <w:kern w:val="0"/>
                <w:sz w:val="24"/>
                <w:szCs w:val="24"/>
              </w:rPr>
              <w:t>加强整改落实情况公开。加强环保督察、专项督查、审计发现问题及整改落实情况等公开，积极公开问责情况，切实增强抓落实的执行力。</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市生态环境局、审计局，市政府各有关部门，各县、区人民政府，大亚湾开发区、仲恺高新区管委会</w:t>
            </w:r>
          </w:p>
        </w:tc>
      </w:tr>
      <w:tr w:rsidR="005148DF" w:rsidRPr="005148DF" w:rsidTr="007755CA">
        <w:trPr>
          <w:trHeight w:val="70"/>
        </w:trPr>
        <w:tc>
          <w:tcPr>
            <w:tcW w:w="998" w:type="dxa"/>
            <w:vMerge/>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p>
        </w:tc>
        <w:tc>
          <w:tcPr>
            <w:tcW w:w="992" w:type="dxa"/>
            <w:vAlign w:val="center"/>
            <w:hideMark/>
          </w:tcPr>
          <w:p w:rsidR="005148DF" w:rsidRPr="005148DF" w:rsidRDefault="005148DF"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（三）推进行政执法信息公开</w:t>
            </w:r>
            <w:r w:rsidRPr="005148DF">
              <w:rPr>
                <w:rFonts w:eastAsia="仿宋"/>
                <w:color w:val="333333"/>
                <w:spacing w:val="0"/>
                <w:kern w:val="0"/>
                <w:sz w:val="24"/>
                <w:szCs w:val="24"/>
              </w:rPr>
              <w:t xml:space="preserve"> </w:t>
            </w:r>
          </w:p>
        </w:tc>
        <w:tc>
          <w:tcPr>
            <w:tcW w:w="425" w:type="dxa"/>
            <w:vAlign w:val="center"/>
            <w:hideMark/>
          </w:tcPr>
          <w:p w:rsidR="005148DF" w:rsidRPr="005148DF" w:rsidRDefault="005148DF"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12</w:t>
            </w:r>
          </w:p>
        </w:tc>
        <w:tc>
          <w:tcPr>
            <w:tcW w:w="9214"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按照</w:t>
            </w:r>
            <w:r w:rsidRPr="005148DF">
              <w:rPr>
                <w:rFonts w:eastAsia="仿宋"/>
                <w:color w:val="333333"/>
                <w:spacing w:val="0"/>
                <w:kern w:val="0"/>
                <w:sz w:val="24"/>
                <w:szCs w:val="24"/>
              </w:rPr>
              <w:t>“</w:t>
            </w:r>
            <w:r w:rsidRPr="005148DF">
              <w:rPr>
                <w:rFonts w:eastAsia="仿宋"/>
                <w:color w:val="333333"/>
                <w:spacing w:val="0"/>
                <w:kern w:val="0"/>
                <w:sz w:val="24"/>
                <w:szCs w:val="24"/>
              </w:rPr>
              <w:t>谁执法谁公示</w:t>
            </w:r>
            <w:r w:rsidRPr="005148DF">
              <w:rPr>
                <w:rFonts w:eastAsia="仿宋"/>
                <w:color w:val="333333"/>
                <w:spacing w:val="0"/>
                <w:kern w:val="0"/>
                <w:sz w:val="24"/>
                <w:szCs w:val="24"/>
              </w:rPr>
              <w:t>”</w:t>
            </w:r>
            <w:r w:rsidRPr="005148DF">
              <w:rPr>
                <w:rFonts w:eastAsia="仿宋"/>
                <w:color w:val="333333"/>
                <w:spacing w:val="0"/>
                <w:kern w:val="0"/>
                <w:sz w:val="24"/>
                <w:szCs w:val="24"/>
              </w:rPr>
              <w:t>原则，严格落实行政执法公示制度，规范行政执法行为。利用统一的执法信息公示平台，集中向社会依法公开行政执法职责、执法依据、执法程序、监督途径和执法结果等信息。探索建立群众意见反馈互动机制和执法信息公示平台管理维护机制，强化行政执法社会监督。</w:t>
            </w:r>
            <w:r w:rsidRPr="005148DF">
              <w:rPr>
                <w:rFonts w:eastAsia="仿宋"/>
                <w:color w:val="333333"/>
                <w:spacing w:val="0"/>
                <w:kern w:val="0"/>
                <w:sz w:val="24"/>
                <w:szCs w:val="24"/>
              </w:rPr>
              <w:t xml:space="preserve"> </w:t>
            </w:r>
          </w:p>
        </w:tc>
        <w:tc>
          <w:tcPr>
            <w:tcW w:w="2977" w:type="dxa"/>
            <w:vAlign w:val="center"/>
            <w:hideMark/>
          </w:tcPr>
          <w:p w:rsidR="005148DF" w:rsidRPr="005148DF" w:rsidRDefault="005148DF"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市司法局、市政府各有关部门，各县、区人民政府，大亚湾开发区、仲恺高新区管委会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c>
          <w:tcPr>
            <w:tcW w:w="998" w:type="dxa"/>
            <w:vMerge w:val="restart"/>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三、聚焦政策落实，深化重点领域信息公开</w:t>
            </w:r>
            <w:r w:rsidRPr="005148DF">
              <w:rPr>
                <w:rFonts w:eastAsia="仿宋"/>
                <w:color w:val="333333"/>
                <w:spacing w:val="0"/>
                <w:kern w:val="0"/>
                <w:sz w:val="24"/>
                <w:szCs w:val="24"/>
              </w:rPr>
              <w:t xml:space="preserve"> </w:t>
            </w:r>
          </w:p>
        </w:tc>
        <w:tc>
          <w:tcPr>
            <w:tcW w:w="992" w:type="dxa"/>
            <w:vMerge w:val="restart"/>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（一）加强三大攻坚战信息公开</w:t>
            </w:r>
            <w:r w:rsidRPr="005148DF">
              <w:rPr>
                <w:rFonts w:eastAsia="仿宋"/>
                <w:color w:val="333333"/>
                <w:spacing w:val="0"/>
                <w:kern w:val="0"/>
                <w:sz w:val="24"/>
                <w:szCs w:val="24"/>
              </w:rPr>
              <w:t xml:space="preserve"> </w:t>
            </w:r>
          </w:p>
        </w:tc>
        <w:tc>
          <w:tcPr>
            <w:tcW w:w="425" w:type="dxa"/>
            <w:vAlign w:val="center"/>
            <w:hideMark/>
          </w:tcPr>
          <w:p w:rsidR="00BE09A7" w:rsidRPr="005148DF" w:rsidRDefault="00BE09A7"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13</w:t>
            </w:r>
          </w:p>
        </w:tc>
        <w:tc>
          <w:tcPr>
            <w:tcW w:w="9214" w:type="dxa"/>
            <w:vAlign w:val="center"/>
            <w:hideMark/>
          </w:tcPr>
          <w:p w:rsidR="00BE09A7" w:rsidRPr="005148DF" w:rsidRDefault="00BE09A7" w:rsidP="005148DF">
            <w:pPr>
              <w:autoSpaceDE/>
              <w:autoSpaceDN/>
              <w:spacing w:line="260" w:lineRule="exact"/>
              <w:rPr>
                <w:rFonts w:eastAsia="仿宋"/>
                <w:color w:val="333333"/>
                <w:spacing w:val="0"/>
                <w:kern w:val="0"/>
                <w:sz w:val="24"/>
                <w:szCs w:val="24"/>
              </w:rPr>
            </w:pPr>
            <w:r w:rsidRPr="005148DF">
              <w:rPr>
                <w:rFonts w:eastAsia="仿宋"/>
                <w:color w:val="3D3D3D"/>
                <w:spacing w:val="0"/>
                <w:kern w:val="0"/>
                <w:sz w:val="24"/>
                <w:szCs w:val="24"/>
              </w:rPr>
              <w:t>加强防范化解重大风险信息公开。围绕继续创新和完善宏观调控、着力缓解企业融资难融资贵问题、加快推进金融改革开放、稳妥处理地方政府债务风险等方面，强化底线思维，</w:t>
            </w:r>
            <w:r w:rsidR="001108EC" w:rsidRPr="005148DF">
              <w:rPr>
                <w:rFonts w:eastAsia="仿宋"/>
                <w:color w:val="3D3D3D"/>
                <w:spacing w:val="0"/>
                <w:kern w:val="0"/>
                <w:sz w:val="24"/>
                <w:szCs w:val="24"/>
              </w:rPr>
              <w:t>依法依规</w:t>
            </w:r>
            <w:r w:rsidRPr="005148DF">
              <w:rPr>
                <w:rFonts w:eastAsia="仿宋"/>
                <w:color w:val="3D3D3D"/>
                <w:spacing w:val="0"/>
                <w:kern w:val="0"/>
                <w:sz w:val="24"/>
                <w:szCs w:val="24"/>
              </w:rPr>
              <w:t>及时公开相关信息。</w:t>
            </w:r>
          </w:p>
        </w:tc>
        <w:tc>
          <w:tcPr>
            <w:tcW w:w="2977" w:type="dxa"/>
            <w:vAlign w:val="center"/>
            <w:hideMark/>
          </w:tcPr>
          <w:p w:rsidR="00BE09A7" w:rsidRPr="005148DF" w:rsidRDefault="00BE09A7"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市金融工作局、发展改革局、</w:t>
            </w:r>
            <w:r w:rsidR="004E370A" w:rsidRPr="005148DF">
              <w:rPr>
                <w:rFonts w:eastAsia="仿宋"/>
                <w:color w:val="333333"/>
                <w:spacing w:val="0"/>
                <w:kern w:val="0"/>
                <w:sz w:val="24"/>
                <w:szCs w:val="24"/>
              </w:rPr>
              <w:t>工业和信息化</w:t>
            </w:r>
            <w:r w:rsidRPr="005148DF">
              <w:rPr>
                <w:rFonts w:eastAsia="仿宋"/>
                <w:color w:val="333333"/>
                <w:spacing w:val="0"/>
                <w:kern w:val="0"/>
                <w:sz w:val="24"/>
                <w:szCs w:val="24"/>
              </w:rPr>
              <w:t>局、财政局，市政府各有关部门，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1238"/>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425" w:type="dxa"/>
            <w:vAlign w:val="center"/>
            <w:hideMark/>
          </w:tcPr>
          <w:p w:rsidR="00BE09A7" w:rsidRPr="005148DF" w:rsidRDefault="00BE09A7"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14 </w:t>
            </w:r>
          </w:p>
        </w:tc>
        <w:tc>
          <w:tcPr>
            <w:tcW w:w="9214" w:type="dxa"/>
            <w:vAlign w:val="center"/>
            <w:hideMark/>
          </w:tcPr>
          <w:p w:rsidR="00BE09A7" w:rsidRPr="005148DF" w:rsidRDefault="00BE09A7" w:rsidP="005148DF">
            <w:pPr>
              <w:autoSpaceDE/>
              <w:autoSpaceDN/>
              <w:spacing w:line="260" w:lineRule="exact"/>
              <w:jc w:val="left"/>
              <w:rPr>
                <w:rFonts w:eastAsia="仿宋"/>
                <w:color w:val="333333"/>
                <w:spacing w:val="0"/>
                <w:kern w:val="0"/>
                <w:sz w:val="24"/>
                <w:szCs w:val="24"/>
              </w:rPr>
            </w:pPr>
            <w:r w:rsidRPr="005148DF">
              <w:rPr>
                <w:rFonts w:eastAsia="仿宋"/>
                <w:color w:val="3D3D3D"/>
                <w:spacing w:val="0"/>
                <w:kern w:val="0"/>
                <w:sz w:val="24"/>
                <w:szCs w:val="24"/>
              </w:rPr>
              <w:t>加强脱贫攻坚信息公开。</w:t>
            </w:r>
            <w:r w:rsidRPr="005148DF">
              <w:rPr>
                <w:rFonts w:eastAsia="仿宋"/>
                <w:color w:val="333333"/>
                <w:spacing w:val="0"/>
                <w:kern w:val="0"/>
                <w:sz w:val="24"/>
                <w:szCs w:val="24"/>
              </w:rPr>
              <w:t>围绕解决</w:t>
            </w:r>
            <w:r w:rsidRPr="005148DF">
              <w:rPr>
                <w:rFonts w:eastAsia="仿宋"/>
                <w:color w:val="333333"/>
                <w:spacing w:val="0"/>
                <w:kern w:val="0"/>
                <w:sz w:val="24"/>
                <w:szCs w:val="24"/>
              </w:rPr>
              <w:t>“</w:t>
            </w:r>
            <w:r w:rsidRPr="005148DF">
              <w:rPr>
                <w:rFonts w:eastAsia="仿宋"/>
                <w:color w:val="333333"/>
                <w:spacing w:val="0"/>
                <w:kern w:val="0"/>
                <w:sz w:val="24"/>
                <w:szCs w:val="24"/>
              </w:rPr>
              <w:t>两不愁三保障</w:t>
            </w:r>
            <w:r w:rsidRPr="005148DF">
              <w:rPr>
                <w:rFonts w:eastAsia="仿宋"/>
                <w:color w:val="333333"/>
                <w:spacing w:val="0"/>
                <w:kern w:val="0"/>
                <w:sz w:val="24"/>
                <w:szCs w:val="24"/>
              </w:rPr>
              <w:t>”</w:t>
            </w:r>
            <w:r w:rsidRPr="005148DF">
              <w:rPr>
                <w:rFonts w:eastAsia="仿宋"/>
                <w:color w:val="333333"/>
                <w:spacing w:val="0"/>
                <w:kern w:val="0"/>
                <w:sz w:val="24"/>
                <w:szCs w:val="24"/>
              </w:rPr>
              <w:t>面临的突出问题、特殊贫困群体脱贫攻坚、易地扶贫搬迁后续扶持措施等方面，重点做好相关政策举措、扶贫项目、财政专项扶贫资金、精准扶贫贷款、行业扶贫相关财政资金等信息公开工作。</w:t>
            </w:r>
            <w:r w:rsidRPr="005148DF">
              <w:rPr>
                <w:rFonts w:eastAsia="仿宋"/>
                <w:color w:val="333333"/>
                <w:spacing w:val="0"/>
                <w:kern w:val="0"/>
                <w:sz w:val="24"/>
                <w:szCs w:val="24"/>
              </w:rPr>
              <w:t xml:space="preserve"> </w:t>
            </w:r>
          </w:p>
        </w:tc>
        <w:tc>
          <w:tcPr>
            <w:tcW w:w="2977" w:type="dxa"/>
            <w:vAlign w:val="center"/>
            <w:hideMark/>
          </w:tcPr>
          <w:p w:rsidR="00BE09A7" w:rsidRPr="005148DF" w:rsidRDefault="00BE09A7"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市扶贫办、财政局、水利局，市政府各有关部门，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1182"/>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425" w:type="dxa"/>
            <w:vAlign w:val="center"/>
            <w:hideMark/>
          </w:tcPr>
          <w:p w:rsidR="00BE09A7" w:rsidRPr="005148DF" w:rsidRDefault="00BE09A7" w:rsidP="005148DF">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15 </w:t>
            </w:r>
          </w:p>
        </w:tc>
        <w:tc>
          <w:tcPr>
            <w:tcW w:w="9214" w:type="dxa"/>
            <w:vAlign w:val="center"/>
            <w:hideMark/>
          </w:tcPr>
          <w:p w:rsidR="00BE09A7" w:rsidRPr="005148DF" w:rsidRDefault="00BE09A7" w:rsidP="005148DF">
            <w:pPr>
              <w:autoSpaceDE/>
              <w:autoSpaceDN/>
              <w:spacing w:line="260" w:lineRule="exact"/>
              <w:jc w:val="left"/>
              <w:rPr>
                <w:rFonts w:eastAsia="仿宋"/>
                <w:color w:val="333333"/>
                <w:spacing w:val="0"/>
                <w:kern w:val="0"/>
                <w:sz w:val="24"/>
                <w:szCs w:val="24"/>
              </w:rPr>
            </w:pPr>
            <w:r w:rsidRPr="005148DF">
              <w:rPr>
                <w:rFonts w:eastAsia="仿宋"/>
                <w:color w:val="3D3D3D"/>
                <w:spacing w:val="0"/>
                <w:kern w:val="0"/>
                <w:sz w:val="24"/>
                <w:szCs w:val="24"/>
              </w:rPr>
              <w:t>加强生态环境信息公开。</w:t>
            </w:r>
            <w:r w:rsidRPr="005148DF">
              <w:rPr>
                <w:rFonts w:eastAsia="仿宋"/>
                <w:color w:val="333333"/>
                <w:spacing w:val="0"/>
                <w:kern w:val="0"/>
                <w:sz w:val="24"/>
                <w:szCs w:val="24"/>
              </w:rPr>
              <w:t>围绕持续开展大气污染治理攻坚、加快治理黑臭水体、防治农业面源污染、推进重点流域综合整治、加强固体废弃物和城市垃圾分类处置等方面</w:t>
            </w:r>
            <w:r w:rsidR="001108EC" w:rsidRPr="005148DF">
              <w:rPr>
                <w:rFonts w:eastAsia="仿宋"/>
                <w:color w:val="333333"/>
                <w:spacing w:val="0"/>
                <w:kern w:val="0"/>
                <w:sz w:val="24"/>
                <w:szCs w:val="24"/>
              </w:rPr>
              <w:t>工作</w:t>
            </w:r>
            <w:r w:rsidRPr="005148DF">
              <w:rPr>
                <w:rFonts w:eastAsia="仿宋"/>
                <w:color w:val="333333"/>
                <w:spacing w:val="0"/>
                <w:kern w:val="0"/>
                <w:sz w:val="24"/>
                <w:szCs w:val="24"/>
              </w:rPr>
              <w:t>，进一步做好生态环境信息公开。</w:t>
            </w:r>
          </w:p>
        </w:tc>
        <w:tc>
          <w:tcPr>
            <w:tcW w:w="2977" w:type="dxa"/>
            <w:vAlign w:val="center"/>
            <w:hideMark/>
          </w:tcPr>
          <w:p w:rsidR="00BE09A7" w:rsidRPr="005148DF" w:rsidRDefault="00BE09A7" w:rsidP="005148DF">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市生态环境局、住房城乡建设局、农业农村局，</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589"/>
        </w:trPr>
        <w:tc>
          <w:tcPr>
            <w:tcW w:w="998" w:type="dxa"/>
            <w:vMerge w:val="restart"/>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r w:rsidRPr="005148DF">
              <w:rPr>
                <w:rFonts w:eastAsia="仿宋"/>
                <w:color w:val="333333"/>
                <w:spacing w:val="0"/>
                <w:kern w:val="0"/>
                <w:sz w:val="24"/>
                <w:szCs w:val="24"/>
              </w:rPr>
              <w:lastRenderedPageBreak/>
              <w:t>三、聚焦政策落实，深化重点领域信息公开</w:t>
            </w:r>
            <w:r w:rsidRPr="005148DF">
              <w:rPr>
                <w:rFonts w:eastAsia="仿宋"/>
                <w:color w:val="333333"/>
                <w:spacing w:val="0"/>
                <w:kern w:val="0"/>
                <w:sz w:val="24"/>
                <w:szCs w:val="24"/>
              </w:rPr>
              <w:t xml:space="preserve"> </w:t>
            </w:r>
          </w:p>
        </w:tc>
        <w:tc>
          <w:tcPr>
            <w:tcW w:w="992" w:type="dxa"/>
            <w:vMerge w:val="restart"/>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r w:rsidRPr="005148DF">
              <w:rPr>
                <w:rFonts w:eastAsia="仿宋"/>
                <w:color w:val="333333"/>
                <w:spacing w:val="0"/>
                <w:kern w:val="0"/>
                <w:sz w:val="24"/>
                <w:szCs w:val="24"/>
              </w:rPr>
              <w:t>（二）深化</w:t>
            </w:r>
            <w:r w:rsidRPr="005148DF">
              <w:rPr>
                <w:rFonts w:eastAsia="仿宋"/>
                <w:color w:val="333333"/>
                <w:spacing w:val="0"/>
                <w:kern w:val="0"/>
                <w:sz w:val="24"/>
                <w:szCs w:val="24"/>
              </w:rPr>
              <w:t>“</w:t>
            </w:r>
            <w:r w:rsidRPr="005148DF">
              <w:rPr>
                <w:rFonts w:eastAsia="仿宋"/>
                <w:color w:val="333333"/>
                <w:spacing w:val="0"/>
                <w:kern w:val="0"/>
                <w:sz w:val="24"/>
                <w:szCs w:val="24"/>
              </w:rPr>
              <w:t>放管服</w:t>
            </w:r>
            <w:r w:rsidRPr="005148DF">
              <w:rPr>
                <w:rFonts w:eastAsia="仿宋"/>
                <w:color w:val="333333"/>
                <w:spacing w:val="0"/>
                <w:kern w:val="0"/>
                <w:sz w:val="24"/>
                <w:szCs w:val="24"/>
              </w:rPr>
              <w:t>”</w:t>
            </w:r>
            <w:r w:rsidRPr="005148DF">
              <w:rPr>
                <w:rFonts w:eastAsia="仿宋"/>
                <w:color w:val="333333"/>
                <w:spacing w:val="0"/>
                <w:kern w:val="0"/>
                <w:sz w:val="24"/>
                <w:szCs w:val="24"/>
              </w:rPr>
              <w:t>改革信息公开</w:t>
            </w:r>
            <w:r w:rsidRPr="005148DF">
              <w:rPr>
                <w:rFonts w:eastAsia="仿宋"/>
                <w:color w:val="333333"/>
                <w:spacing w:val="0"/>
                <w:kern w:val="0"/>
                <w:sz w:val="24"/>
                <w:szCs w:val="24"/>
              </w:rPr>
              <w:t xml:space="preserve"> </w:t>
            </w: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16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D3D3D"/>
                <w:spacing w:val="0"/>
                <w:kern w:val="0"/>
                <w:sz w:val="24"/>
                <w:szCs w:val="24"/>
              </w:rPr>
              <w:t>突出各项新举措信息公开。</w:t>
            </w:r>
            <w:r w:rsidRPr="005148DF">
              <w:rPr>
                <w:rFonts w:eastAsia="仿宋"/>
                <w:color w:val="333333"/>
                <w:spacing w:val="0"/>
                <w:kern w:val="0"/>
                <w:sz w:val="24"/>
                <w:szCs w:val="24"/>
              </w:rPr>
              <w:t>围绕</w:t>
            </w:r>
            <w:r w:rsidRPr="005148DF">
              <w:rPr>
                <w:rFonts w:eastAsia="仿宋"/>
                <w:color w:val="333333"/>
                <w:spacing w:val="0"/>
                <w:kern w:val="0"/>
                <w:sz w:val="24"/>
                <w:szCs w:val="24"/>
              </w:rPr>
              <w:t>“</w:t>
            </w:r>
            <w:r w:rsidRPr="005148DF">
              <w:rPr>
                <w:rFonts w:eastAsia="仿宋"/>
                <w:color w:val="333333"/>
                <w:spacing w:val="0"/>
                <w:kern w:val="0"/>
                <w:sz w:val="24"/>
                <w:szCs w:val="24"/>
              </w:rPr>
              <w:t>放管服</w:t>
            </w:r>
            <w:r w:rsidRPr="005148DF">
              <w:rPr>
                <w:rFonts w:eastAsia="仿宋"/>
                <w:color w:val="333333"/>
                <w:spacing w:val="0"/>
                <w:kern w:val="0"/>
                <w:sz w:val="24"/>
                <w:szCs w:val="24"/>
              </w:rPr>
              <w:t>”</w:t>
            </w:r>
            <w:r w:rsidRPr="005148DF">
              <w:rPr>
                <w:rFonts w:eastAsia="仿宋"/>
                <w:color w:val="333333"/>
                <w:spacing w:val="0"/>
                <w:kern w:val="0"/>
                <w:sz w:val="24"/>
                <w:szCs w:val="24"/>
              </w:rPr>
              <w:t>改革新任务新举措，着力做好实施更大规模的减税降费、</w:t>
            </w:r>
            <w:r w:rsidRPr="005148DF">
              <w:rPr>
                <w:rFonts w:eastAsia="仿宋"/>
                <w:color w:val="333333"/>
                <w:spacing w:val="0"/>
                <w:kern w:val="0"/>
                <w:sz w:val="24"/>
                <w:szCs w:val="24"/>
              </w:rPr>
              <w:t>“</w:t>
            </w:r>
            <w:r w:rsidRPr="005148DF">
              <w:rPr>
                <w:rFonts w:eastAsia="仿宋"/>
                <w:color w:val="333333"/>
                <w:spacing w:val="0"/>
                <w:kern w:val="0"/>
                <w:sz w:val="24"/>
                <w:szCs w:val="24"/>
              </w:rPr>
              <w:t>证照分离</w:t>
            </w:r>
            <w:r w:rsidRPr="005148DF">
              <w:rPr>
                <w:rFonts w:eastAsia="仿宋"/>
                <w:color w:val="333333"/>
                <w:spacing w:val="0"/>
                <w:kern w:val="0"/>
                <w:sz w:val="24"/>
                <w:szCs w:val="24"/>
              </w:rPr>
              <w:t>”</w:t>
            </w:r>
            <w:r w:rsidRPr="005148DF">
              <w:rPr>
                <w:rFonts w:eastAsia="仿宋"/>
                <w:color w:val="333333"/>
                <w:spacing w:val="0"/>
                <w:kern w:val="0"/>
                <w:sz w:val="24"/>
                <w:szCs w:val="24"/>
              </w:rPr>
              <w:t>改革、工程建设项目审批制度改革、压缩企业开办时间、优化企业注销办理流程、压减行政许可、市场准入负面清单动态调整、清理规范基层</w:t>
            </w:r>
            <w:proofErr w:type="gramStart"/>
            <w:r w:rsidRPr="005148DF">
              <w:rPr>
                <w:rFonts w:eastAsia="仿宋"/>
                <w:color w:val="333333"/>
                <w:spacing w:val="0"/>
                <w:kern w:val="0"/>
                <w:sz w:val="24"/>
                <w:szCs w:val="24"/>
              </w:rPr>
              <w:t>各类涉企</w:t>
            </w:r>
            <w:proofErr w:type="gramEnd"/>
            <w:r w:rsidRPr="005148DF">
              <w:rPr>
                <w:rFonts w:eastAsia="仿宋"/>
                <w:color w:val="333333"/>
                <w:spacing w:val="0"/>
                <w:kern w:val="0"/>
                <w:sz w:val="24"/>
                <w:szCs w:val="24"/>
              </w:rPr>
              <w:t>乱收费项目、深入推进大众创业万众创新等方面的信息公开工作，助力打造法治化、国际化、便利化的营商环境。</w:t>
            </w:r>
            <w:r w:rsidRPr="005148DF">
              <w:rPr>
                <w:rFonts w:eastAsia="仿宋"/>
                <w:color w:val="333333"/>
                <w:spacing w:val="0"/>
                <w:kern w:val="0"/>
                <w:sz w:val="24"/>
                <w:szCs w:val="24"/>
              </w:rPr>
              <w:t xml:space="preserve"> </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市政府办公室，市财政局、市场监管局、住房城乡建设局、发展改革局、科技局等有关部门，各县、区人民政府，大亚湾开发区、仲恺高新区管委会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c>
          <w:tcPr>
            <w:tcW w:w="998"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17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D3D3D"/>
                <w:spacing w:val="0"/>
                <w:kern w:val="0"/>
                <w:sz w:val="24"/>
                <w:szCs w:val="24"/>
              </w:rPr>
              <w:t>加强检查监管信息公开。</w:t>
            </w:r>
            <w:r w:rsidRPr="005148DF">
              <w:rPr>
                <w:rFonts w:eastAsia="仿宋"/>
                <w:color w:val="333333"/>
                <w:spacing w:val="0"/>
                <w:kern w:val="0"/>
                <w:sz w:val="24"/>
                <w:szCs w:val="24"/>
              </w:rPr>
              <w:t>加快建立健全以</w:t>
            </w:r>
            <w:r w:rsidRPr="005148DF">
              <w:rPr>
                <w:rFonts w:eastAsia="仿宋"/>
                <w:color w:val="333333"/>
                <w:spacing w:val="0"/>
                <w:kern w:val="0"/>
                <w:sz w:val="24"/>
                <w:szCs w:val="24"/>
              </w:rPr>
              <w:t>“</w:t>
            </w:r>
            <w:r w:rsidRPr="005148DF">
              <w:rPr>
                <w:rFonts w:eastAsia="仿宋"/>
                <w:color w:val="333333"/>
                <w:spacing w:val="0"/>
                <w:kern w:val="0"/>
                <w:sz w:val="24"/>
                <w:szCs w:val="24"/>
              </w:rPr>
              <w:t>双随机、</w:t>
            </w:r>
            <w:proofErr w:type="gramStart"/>
            <w:r w:rsidRPr="005148DF">
              <w:rPr>
                <w:rFonts w:eastAsia="仿宋"/>
                <w:color w:val="333333"/>
                <w:spacing w:val="0"/>
                <w:kern w:val="0"/>
                <w:sz w:val="24"/>
                <w:szCs w:val="24"/>
              </w:rPr>
              <w:t>一</w:t>
            </w:r>
            <w:proofErr w:type="gramEnd"/>
            <w:r w:rsidRPr="005148DF">
              <w:rPr>
                <w:rFonts w:eastAsia="仿宋"/>
                <w:color w:val="333333"/>
                <w:spacing w:val="0"/>
                <w:kern w:val="0"/>
                <w:sz w:val="24"/>
                <w:szCs w:val="24"/>
              </w:rPr>
              <w:t>公开</w:t>
            </w:r>
            <w:r w:rsidRPr="005148DF">
              <w:rPr>
                <w:rFonts w:eastAsia="仿宋"/>
                <w:color w:val="333333"/>
                <w:spacing w:val="0"/>
                <w:kern w:val="0"/>
                <w:sz w:val="24"/>
                <w:szCs w:val="24"/>
              </w:rPr>
              <w:t>”</w:t>
            </w:r>
            <w:r w:rsidRPr="005148DF">
              <w:rPr>
                <w:rFonts w:eastAsia="仿宋"/>
                <w:color w:val="333333"/>
                <w:spacing w:val="0"/>
                <w:kern w:val="0"/>
                <w:sz w:val="24"/>
                <w:szCs w:val="24"/>
              </w:rPr>
              <w:t>监管为基本手段、以重点监管为补充、以信用监管为基础的新型监管机制，将检查处置结果全部通过企业信用信息公示系统等途径公开。</w:t>
            </w:r>
            <w:r w:rsidRPr="005148DF">
              <w:rPr>
                <w:rFonts w:eastAsia="仿宋"/>
                <w:color w:val="333333"/>
                <w:spacing w:val="0"/>
                <w:kern w:val="0"/>
                <w:sz w:val="24"/>
                <w:szCs w:val="24"/>
              </w:rPr>
              <w:t xml:space="preserve"> </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市市场监管局，市政府各有关部门，各县、区人民政府，大亚湾开发区、仲恺高新区管委会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1314"/>
        </w:trPr>
        <w:tc>
          <w:tcPr>
            <w:tcW w:w="998"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18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推行市场主体和个人</w:t>
            </w:r>
            <w:r w:rsidRPr="005148DF">
              <w:rPr>
                <w:rFonts w:eastAsia="仿宋"/>
                <w:color w:val="333333"/>
                <w:spacing w:val="0"/>
                <w:kern w:val="0"/>
                <w:sz w:val="24"/>
                <w:szCs w:val="24"/>
              </w:rPr>
              <w:t>“</w:t>
            </w:r>
            <w:r w:rsidRPr="005148DF">
              <w:rPr>
                <w:rFonts w:eastAsia="仿宋"/>
                <w:color w:val="333333"/>
                <w:spacing w:val="0"/>
                <w:kern w:val="0"/>
                <w:sz w:val="24"/>
                <w:szCs w:val="24"/>
              </w:rPr>
              <w:t>全生命周期</w:t>
            </w:r>
            <w:r w:rsidRPr="005148DF">
              <w:rPr>
                <w:rFonts w:eastAsia="仿宋"/>
                <w:color w:val="333333"/>
                <w:spacing w:val="0"/>
                <w:kern w:val="0"/>
                <w:sz w:val="24"/>
                <w:szCs w:val="24"/>
              </w:rPr>
              <w:t>”</w:t>
            </w:r>
            <w:r w:rsidRPr="005148DF">
              <w:rPr>
                <w:rFonts w:eastAsia="仿宋"/>
                <w:color w:val="333333"/>
                <w:spacing w:val="0"/>
                <w:kern w:val="0"/>
                <w:sz w:val="24"/>
                <w:szCs w:val="24"/>
              </w:rPr>
              <w:t>的办事服务事项集成式、一站式公开。</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市政务服务数据管理局，市政府各有关部门，各县、区人民政府，大亚湾开发区、仲恺高新区管委会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1262"/>
        </w:trPr>
        <w:tc>
          <w:tcPr>
            <w:tcW w:w="998"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19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加大各类证明事项</w:t>
            </w:r>
            <w:proofErr w:type="gramStart"/>
            <w:r w:rsidRPr="005148DF">
              <w:rPr>
                <w:rFonts w:eastAsia="仿宋"/>
                <w:color w:val="333333"/>
                <w:spacing w:val="0"/>
                <w:kern w:val="0"/>
                <w:sz w:val="24"/>
                <w:szCs w:val="24"/>
              </w:rPr>
              <w:t>清理减并力度</w:t>
            </w:r>
            <w:proofErr w:type="gramEnd"/>
            <w:r w:rsidRPr="005148DF">
              <w:rPr>
                <w:rFonts w:eastAsia="仿宋"/>
                <w:color w:val="333333"/>
                <w:spacing w:val="0"/>
                <w:kern w:val="0"/>
                <w:sz w:val="24"/>
                <w:szCs w:val="24"/>
              </w:rPr>
              <w:t>，对确需保留的证明事项实行清单管理并向社会公开。</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市政府办公室，市司法局，市政府各有关部门，各县、区人民政府，大亚湾开发区、仲恺高新区管委会</w:t>
            </w:r>
            <w:r w:rsidRPr="005148DF">
              <w:rPr>
                <w:rFonts w:eastAsia="仿宋"/>
                <w:color w:val="333333"/>
                <w:spacing w:val="0"/>
                <w:kern w:val="0"/>
                <w:sz w:val="24"/>
                <w:szCs w:val="24"/>
              </w:rPr>
              <w:t xml:space="preserve"> </w:t>
            </w:r>
          </w:p>
        </w:tc>
      </w:tr>
      <w:tr w:rsidR="005148DF" w:rsidRPr="005148DF" w:rsidTr="007755CA">
        <w:trPr>
          <w:trHeight w:val="2015"/>
        </w:trPr>
        <w:tc>
          <w:tcPr>
            <w:tcW w:w="998"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992" w:type="dxa"/>
            <w:vMerge w:val="restart"/>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r w:rsidRPr="005148DF">
              <w:rPr>
                <w:rFonts w:eastAsia="仿宋"/>
                <w:color w:val="333333"/>
                <w:spacing w:val="0"/>
                <w:kern w:val="0"/>
                <w:sz w:val="24"/>
                <w:szCs w:val="24"/>
              </w:rPr>
              <w:t>（三）强化重点民生领域信息公开</w:t>
            </w:r>
            <w:r w:rsidRPr="005148DF">
              <w:rPr>
                <w:rFonts w:eastAsia="仿宋"/>
                <w:color w:val="333333"/>
                <w:spacing w:val="0"/>
                <w:kern w:val="0"/>
                <w:sz w:val="24"/>
                <w:szCs w:val="24"/>
              </w:rPr>
              <w:t xml:space="preserve"> </w:t>
            </w: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20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D3D3D"/>
                <w:spacing w:val="0"/>
                <w:kern w:val="0"/>
                <w:sz w:val="24"/>
                <w:szCs w:val="24"/>
              </w:rPr>
              <w:t>加强基本民生信息公开。</w:t>
            </w:r>
            <w:r w:rsidRPr="005148DF">
              <w:rPr>
                <w:rFonts w:eastAsia="仿宋"/>
                <w:color w:val="333333"/>
                <w:spacing w:val="0"/>
                <w:kern w:val="0"/>
                <w:sz w:val="24"/>
                <w:szCs w:val="24"/>
              </w:rPr>
              <w:t>坚持以人民为中心的发展思想，以切实保障基本民生、推动解决重点民生问题为着力点，突出做好就业、教育、医疗、养老、征地、公共文化等领域的信息公开工作。</w:t>
            </w:r>
            <w:r w:rsidRPr="005148DF">
              <w:rPr>
                <w:rFonts w:eastAsia="仿宋"/>
                <w:color w:val="333333"/>
                <w:spacing w:val="0"/>
                <w:kern w:val="0"/>
                <w:sz w:val="24"/>
                <w:szCs w:val="24"/>
              </w:rPr>
              <w:t xml:space="preserve"> </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市教育局、民政局、人力资源社会保障局、自然资源局、文化广电旅游体育局、卫生健康局，各县、区人民政府，大亚湾开发区、仲恺高新区管委会</w:t>
            </w:r>
          </w:p>
        </w:tc>
      </w:tr>
      <w:tr w:rsidR="005148DF" w:rsidRPr="005148DF" w:rsidTr="007755CA">
        <w:trPr>
          <w:trHeight w:val="1406"/>
        </w:trPr>
        <w:tc>
          <w:tcPr>
            <w:tcW w:w="998"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992" w:type="dxa"/>
            <w:vMerge/>
            <w:vAlign w:val="center"/>
            <w:hideMark/>
          </w:tcPr>
          <w:p w:rsidR="005148DF" w:rsidRPr="005148DF" w:rsidRDefault="005148DF" w:rsidP="007755CA">
            <w:pPr>
              <w:autoSpaceDE/>
              <w:autoSpaceDN/>
              <w:spacing w:line="300" w:lineRule="exact"/>
              <w:rPr>
                <w:rFonts w:eastAsia="仿宋"/>
                <w:color w:val="333333"/>
                <w:spacing w:val="0"/>
                <w:kern w:val="0"/>
                <w:sz w:val="24"/>
                <w:szCs w:val="24"/>
              </w:rPr>
            </w:pPr>
          </w:p>
        </w:tc>
        <w:tc>
          <w:tcPr>
            <w:tcW w:w="425" w:type="dxa"/>
            <w:vAlign w:val="center"/>
            <w:hideMark/>
          </w:tcPr>
          <w:p w:rsidR="005148DF" w:rsidRPr="005148DF" w:rsidRDefault="005148DF" w:rsidP="005148DF">
            <w:pPr>
              <w:autoSpaceDE/>
              <w:autoSpaceDN/>
              <w:spacing w:line="30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21 </w:t>
            </w:r>
          </w:p>
        </w:tc>
        <w:tc>
          <w:tcPr>
            <w:tcW w:w="9214"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D3D3D"/>
                <w:spacing w:val="0"/>
                <w:kern w:val="0"/>
                <w:sz w:val="24"/>
                <w:szCs w:val="24"/>
              </w:rPr>
              <w:t>抓好就业创业信息公开。</w:t>
            </w:r>
            <w:r w:rsidRPr="005148DF">
              <w:rPr>
                <w:rFonts w:eastAsia="仿宋"/>
                <w:color w:val="333333"/>
                <w:spacing w:val="0"/>
                <w:kern w:val="0"/>
                <w:sz w:val="24"/>
                <w:szCs w:val="24"/>
              </w:rPr>
              <w:t>及时公开促进就业创业的政策措施、就业供求信息，做好面向高校毕业生、退役军人、下岗职工、农民工等重点群体的就业专项活动和高职院校考试招生信息、奖助学金政策的公开工作。</w:t>
            </w:r>
            <w:r w:rsidRPr="005148DF">
              <w:rPr>
                <w:rFonts w:eastAsia="仿宋"/>
                <w:color w:val="333333"/>
                <w:spacing w:val="0"/>
                <w:kern w:val="0"/>
                <w:sz w:val="24"/>
                <w:szCs w:val="24"/>
              </w:rPr>
              <w:t xml:space="preserve"> </w:t>
            </w:r>
          </w:p>
        </w:tc>
        <w:tc>
          <w:tcPr>
            <w:tcW w:w="2977" w:type="dxa"/>
            <w:vAlign w:val="center"/>
            <w:hideMark/>
          </w:tcPr>
          <w:p w:rsidR="005148DF" w:rsidRPr="005148DF" w:rsidRDefault="005148DF" w:rsidP="005148DF">
            <w:pPr>
              <w:autoSpaceDE/>
              <w:autoSpaceDN/>
              <w:spacing w:line="300" w:lineRule="exact"/>
              <w:jc w:val="left"/>
              <w:rPr>
                <w:rFonts w:eastAsia="仿宋"/>
                <w:color w:val="333333"/>
                <w:spacing w:val="0"/>
                <w:kern w:val="0"/>
                <w:sz w:val="24"/>
                <w:szCs w:val="24"/>
              </w:rPr>
            </w:pPr>
            <w:r w:rsidRPr="005148DF">
              <w:rPr>
                <w:rFonts w:eastAsia="仿宋"/>
                <w:color w:val="333333"/>
                <w:spacing w:val="0"/>
                <w:kern w:val="0"/>
                <w:sz w:val="24"/>
                <w:szCs w:val="24"/>
              </w:rPr>
              <w:t>市人力资源社会保障局、教育局、退役军人事务局，各县、区人民政府，大亚湾开发区、仲恺高新区管委会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1114"/>
        </w:trPr>
        <w:tc>
          <w:tcPr>
            <w:tcW w:w="998" w:type="dxa"/>
            <w:vMerge w:val="restart"/>
            <w:vAlign w:val="center"/>
          </w:tcPr>
          <w:p w:rsidR="007755CA" w:rsidRPr="005148DF" w:rsidRDefault="007755CA" w:rsidP="007755CA">
            <w:pPr>
              <w:spacing w:line="340" w:lineRule="exact"/>
              <w:rPr>
                <w:rFonts w:eastAsia="仿宋"/>
                <w:color w:val="333333"/>
                <w:spacing w:val="0"/>
                <w:kern w:val="0"/>
                <w:sz w:val="24"/>
                <w:szCs w:val="24"/>
              </w:rPr>
            </w:pPr>
            <w:r w:rsidRPr="005148DF">
              <w:rPr>
                <w:rFonts w:eastAsia="仿宋"/>
                <w:color w:val="333333"/>
                <w:spacing w:val="0"/>
                <w:kern w:val="0"/>
                <w:sz w:val="24"/>
                <w:szCs w:val="24"/>
              </w:rPr>
              <w:lastRenderedPageBreak/>
              <w:t>三、聚焦政策落实，深化重点领域信息公开</w:t>
            </w:r>
          </w:p>
        </w:tc>
        <w:tc>
          <w:tcPr>
            <w:tcW w:w="992" w:type="dxa"/>
            <w:vMerge w:val="restart"/>
            <w:vAlign w:val="center"/>
          </w:tcPr>
          <w:p w:rsidR="007755CA" w:rsidRPr="005148DF" w:rsidRDefault="007755CA" w:rsidP="007755CA">
            <w:pPr>
              <w:spacing w:line="340" w:lineRule="exact"/>
              <w:rPr>
                <w:rFonts w:eastAsia="仿宋"/>
                <w:color w:val="333333"/>
                <w:spacing w:val="0"/>
                <w:kern w:val="0"/>
                <w:sz w:val="24"/>
                <w:szCs w:val="24"/>
              </w:rPr>
            </w:pPr>
            <w:r w:rsidRPr="005148DF">
              <w:rPr>
                <w:rFonts w:eastAsia="仿宋"/>
                <w:color w:val="333333"/>
                <w:spacing w:val="0"/>
                <w:kern w:val="0"/>
                <w:sz w:val="24"/>
                <w:szCs w:val="24"/>
              </w:rPr>
              <w:t>（三）强化重点民生领域信息公开</w:t>
            </w: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22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D3D3D"/>
                <w:spacing w:val="0"/>
                <w:kern w:val="0"/>
                <w:sz w:val="24"/>
                <w:szCs w:val="24"/>
              </w:rPr>
              <w:t>做好教育信息公开。</w:t>
            </w:r>
            <w:r w:rsidRPr="005148DF">
              <w:rPr>
                <w:rFonts w:eastAsia="仿宋"/>
                <w:color w:val="333333"/>
                <w:spacing w:val="0"/>
                <w:kern w:val="0"/>
                <w:sz w:val="24"/>
                <w:szCs w:val="24"/>
              </w:rPr>
              <w:t>县级以上地方政府要通过多种形式及时公开义务教育招生方案、招生范围、招生程序、报名条件、学校情况、录取结果、咨询方式等信息，以及多渠道扩大学前教育供给的相关信息，促进发展更加公平更有质量的教育。</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市教育局，各县、区人民政府，大亚湾开发区、仲恺高新区管委会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992" w:type="dxa"/>
            <w:vMerge/>
            <w:vAlign w:val="center"/>
            <w:hideMark/>
          </w:tcPr>
          <w:p w:rsidR="007755CA" w:rsidRPr="005148DF" w:rsidRDefault="007755CA" w:rsidP="007755CA">
            <w:pPr>
              <w:spacing w:line="340" w:lineRule="exac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23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D3D3D"/>
                <w:spacing w:val="0"/>
                <w:kern w:val="0"/>
                <w:sz w:val="24"/>
                <w:szCs w:val="24"/>
              </w:rPr>
              <w:t>做好医疗保障信息公开。</w:t>
            </w:r>
            <w:r w:rsidRPr="005148DF">
              <w:rPr>
                <w:rFonts w:eastAsia="仿宋"/>
                <w:color w:val="333333"/>
                <w:spacing w:val="0"/>
                <w:kern w:val="0"/>
                <w:sz w:val="24"/>
                <w:szCs w:val="24"/>
              </w:rPr>
              <w:t>围绕保障人民群众身体健康，加大医疗服务、药品安全、</w:t>
            </w:r>
            <w:proofErr w:type="gramStart"/>
            <w:r w:rsidRPr="005148DF">
              <w:rPr>
                <w:rFonts w:eastAsia="仿宋"/>
                <w:color w:val="333333"/>
                <w:spacing w:val="0"/>
                <w:kern w:val="0"/>
                <w:sz w:val="24"/>
                <w:szCs w:val="24"/>
              </w:rPr>
              <w:t>医</w:t>
            </w:r>
            <w:proofErr w:type="gramEnd"/>
            <w:r w:rsidRPr="005148DF">
              <w:rPr>
                <w:rFonts w:eastAsia="仿宋"/>
                <w:color w:val="333333"/>
                <w:spacing w:val="0"/>
                <w:kern w:val="0"/>
                <w:sz w:val="24"/>
                <w:szCs w:val="24"/>
              </w:rPr>
              <w:t>保监管、疫苗监管、公立医疗卫生机构绩效考核结果等方面信息公开力度。</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市卫生健康局、人力资源社会保障局、</w:t>
            </w:r>
            <w:proofErr w:type="gramStart"/>
            <w:r w:rsidRPr="005148DF">
              <w:rPr>
                <w:rFonts w:eastAsia="仿宋"/>
                <w:color w:val="333333"/>
                <w:spacing w:val="0"/>
                <w:kern w:val="0"/>
                <w:sz w:val="24"/>
                <w:szCs w:val="24"/>
              </w:rPr>
              <w:t>医</w:t>
            </w:r>
            <w:proofErr w:type="gramEnd"/>
            <w:r w:rsidRPr="005148DF">
              <w:rPr>
                <w:rFonts w:eastAsia="仿宋"/>
                <w:color w:val="333333"/>
                <w:spacing w:val="0"/>
                <w:kern w:val="0"/>
                <w:sz w:val="24"/>
                <w:szCs w:val="24"/>
              </w:rPr>
              <w:t>保局、市场监管局，各县、区人民政府，大亚湾开发区、仲恺高新区管委会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992"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24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D3D3D"/>
                <w:spacing w:val="0"/>
                <w:kern w:val="0"/>
                <w:sz w:val="24"/>
                <w:szCs w:val="24"/>
              </w:rPr>
              <w:t>推进征地信息主动公开。</w:t>
            </w:r>
            <w:r w:rsidRPr="005148DF">
              <w:rPr>
                <w:rFonts w:eastAsia="仿宋"/>
                <w:color w:val="333333"/>
                <w:spacing w:val="0"/>
                <w:kern w:val="0"/>
                <w:sz w:val="24"/>
                <w:szCs w:val="24"/>
              </w:rPr>
              <w:t>进一步推进征地信息主动公开，加快历史征地信息补录进度，运用好征地信息共享平台，加强信息发布。</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市自然资源局，各县、区人民政府，大亚湾开发区、仲恺高新区管委会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992"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25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认真开展研究评估，差别</w:t>
            </w:r>
            <w:proofErr w:type="gramStart"/>
            <w:r w:rsidRPr="005148DF">
              <w:rPr>
                <w:rFonts w:eastAsia="仿宋"/>
                <w:color w:val="333333"/>
                <w:spacing w:val="0"/>
                <w:kern w:val="0"/>
                <w:sz w:val="24"/>
                <w:szCs w:val="24"/>
              </w:rPr>
              <w:t>化做好</w:t>
            </w:r>
            <w:proofErr w:type="gramEnd"/>
            <w:r w:rsidRPr="005148DF">
              <w:rPr>
                <w:rFonts w:eastAsia="仿宋"/>
                <w:color w:val="333333"/>
                <w:spacing w:val="0"/>
                <w:kern w:val="0"/>
                <w:sz w:val="24"/>
                <w:szCs w:val="24"/>
              </w:rPr>
              <w:t>各民生领域信息公开工作。</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市政府各有关部门，各县、区人民政府，大亚湾开发区、仲恺高新区管委会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627"/>
        </w:trPr>
        <w:tc>
          <w:tcPr>
            <w:tcW w:w="998"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992" w:type="dxa"/>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r w:rsidRPr="005148DF">
              <w:rPr>
                <w:rFonts w:eastAsia="仿宋"/>
                <w:color w:val="333333"/>
                <w:spacing w:val="0"/>
                <w:kern w:val="0"/>
                <w:sz w:val="24"/>
                <w:szCs w:val="24"/>
              </w:rPr>
              <w:t>（四）细化财政信息公开</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26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增加部门项目的公开数量，全面公开项目立项依据、实施主体、预算安排、绩效目标、绩效自评结果、绩效评价报告等情况。推动各级、各部门加快项目文本和绩效目标公开进度，确保均有项目向社会公开。推动地方政府定期公开其债务限额、余额、债务率、偿债率以及经济财政状况、债券发行、存续期管理等信息。</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市财政局，市政府各有关部门，各县、区人民政府，大亚湾开发区、仲恺高新区管委会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417"/>
        </w:trPr>
        <w:tc>
          <w:tcPr>
            <w:tcW w:w="998" w:type="dxa"/>
            <w:vMerge/>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p>
        </w:tc>
        <w:tc>
          <w:tcPr>
            <w:tcW w:w="992" w:type="dxa"/>
            <w:vAlign w:val="center"/>
            <w:hideMark/>
          </w:tcPr>
          <w:p w:rsidR="007755CA" w:rsidRPr="005148DF" w:rsidRDefault="007755CA" w:rsidP="007755CA">
            <w:pPr>
              <w:autoSpaceDE/>
              <w:autoSpaceDN/>
              <w:spacing w:line="340" w:lineRule="exact"/>
              <w:rPr>
                <w:rFonts w:eastAsia="仿宋"/>
                <w:color w:val="333333"/>
                <w:spacing w:val="0"/>
                <w:kern w:val="0"/>
                <w:sz w:val="24"/>
                <w:szCs w:val="24"/>
              </w:rPr>
            </w:pPr>
            <w:r w:rsidRPr="005148DF">
              <w:rPr>
                <w:rFonts w:eastAsia="仿宋"/>
                <w:color w:val="333333"/>
                <w:spacing w:val="0"/>
                <w:kern w:val="0"/>
                <w:sz w:val="24"/>
                <w:szCs w:val="24"/>
              </w:rPr>
              <w:t>（五）继续做好重大建设项目批准和实施、公共资源配置领域信息公开</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34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27 </w:t>
            </w:r>
          </w:p>
        </w:tc>
        <w:tc>
          <w:tcPr>
            <w:tcW w:w="9214"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积极运用信息化手段，推进重大建设项目批准和</w:t>
            </w:r>
            <w:r w:rsidRPr="005148DF">
              <w:rPr>
                <w:rFonts w:eastAsia="仿宋"/>
                <w:color w:val="333333"/>
                <w:spacing w:val="0"/>
                <w:kern w:val="0"/>
                <w:sz w:val="24"/>
                <w:szCs w:val="24"/>
              </w:rPr>
              <w:t>“</w:t>
            </w:r>
            <w:r w:rsidRPr="005148DF">
              <w:rPr>
                <w:rFonts w:eastAsia="仿宋"/>
                <w:color w:val="333333"/>
                <w:spacing w:val="0"/>
                <w:kern w:val="0"/>
                <w:sz w:val="24"/>
                <w:szCs w:val="24"/>
              </w:rPr>
              <w:t>全生命周期</w:t>
            </w:r>
            <w:r w:rsidRPr="005148DF">
              <w:rPr>
                <w:rFonts w:eastAsia="仿宋"/>
                <w:color w:val="333333"/>
                <w:spacing w:val="0"/>
                <w:kern w:val="0"/>
                <w:sz w:val="24"/>
                <w:szCs w:val="24"/>
              </w:rPr>
              <w:t>”</w:t>
            </w:r>
            <w:r w:rsidRPr="005148DF">
              <w:rPr>
                <w:rFonts w:eastAsia="仿宋"/>
                <w:color w:val="333333"/>
                <w:spacing w:val="0"/>
                <w:kern w:val="0"/>
                <w:sz w:val="24"/>
                <w:szCs w:val="24"/>
              </w:rPr>
              <w:t>公开，以项目为单位加强信息发布，提高公开效果。继续做好公共资源交易过程信息、中标（成交）信息、合同订立、履约及变更信息的公开工作。</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340" w:lineRule="exact"/>
              <w:jc w:val="left"/>
              <w:rPr>
                <w:rFonts w:eastAsia="仿宋"/>
                <w:color w:val="333333"/>
                <w:spacing w:val="0"/>
                <w:kern w:val="0"/>
                <w:sz w:val="24"/>
                <w:szCs w:val="24"/>
              </w:rPr>
            </w:pPr>
            <w:r w:rsidRPr="005148DF">
              <w:rPr>
                <w:rFonts w:eastAsia="仿宋"/>
                <w:color w:val="333333"/>
                <w:spacing w:val="0"/>
                <w:kern w:val="0"/>
                <w:sz w:val="24"/>
                <w:szCs w:val="24"/>
              </w:rPr>
              <w:t>市发展改革局、能源和重点项目局、代建局、公共资源交易中心，市政府各有关部门，各县、区人民政府，大亚湾开发区、仲恺高新区管委会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506"/>
        </w:trPr>
        <w:tc>
          <w:tcPr>
            <w:tcW w:w="998" w:type="dxa"/>
            <w:vMerge w:val="restart"/>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lastRenderedPageBreak/>
              <w:t>四、优化服务功能，加强公开平台建设</w:t>
            </w:r>
            <w:r w:rsidRPr="005148DF">
              <w:rPr>
                <w:rFonts w:eastAsia="仿宋"/>
                <w:color w:val="333333"/>
                <w:spacing w:val="0"/>
                <w:kern w:val="0"/>
                <w:sz w:val="24"/>
                <w:szCs w:val="24"/>
              </w:rPr>
              <w:t xml:space="preserve"> </w:t>
            </w:r>
          </w:p>
        </w:tc>
        <w:tc>
          <w:tcPr>
            <w:tcW w:w="992" w:type="dxa"/>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（一）推进政府网站优质规范发展</w:t>
            </w:r>
            <w:r w:rsidRPr="005148DF">
              <w:rPr>
                <w:rFonts w:eastAsia="仿宋"/>
                <w:color w:val="333333"/>
                <w:spacing w:val="0"/>
                <w:kern w:val="0"/>
                <w:sz w:val="24"/>
                <w:szCs w:val="24"/>
              </w:rPr>
              <w:t xml:space="preserve"> </w:t>
            </w:r>
          </w:p>
        </w:tc>
        <w:tc>
          <w:tcPr>
            <w:tcW w:w="425" w:type="dxa"/>
            <w:vAlign w:val="center"/>
            <w:hideMark/>
          </w:tcPr>
          <w:p w:rsidR="00BE09A7" w:rsidRPr="005148DF" w:rsidRDefault="00BE09A7"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28 </w:t>
            </w:r>
          </w:p>
        </w:tc>
        <w:tc>
          <w:tcPr>
            <w:tcW w:w="9214"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严格落实网络意识形态责任制，加强政府网站内容建设和信息发布审核，把好政治关、政策关、文字关。</w:t>
            </w:r>
            <w:r w:rsidR="00706C2C" w:rsidRPr="005148DF">
              <w:rPr>
                <w:rFonts w:eastAsia="仿宋"/>
                <w:color w:val="333333"/>
                <w:spacing w:val="0"/>
                <w:kern w:val="0"/>
                <w:sz w:val="24"/>
                <w:szCs w:val="24"/>
              </w:rPr>
              <w:t>加快推进政府网站集约化，持续提升政府网上</w:t>
            </w:r>
            <w:proofErr w:type="gramStart"/>
            <w:r w:rsidR="00706C2C" w:rsidRPr="005148DF">
              <w:rPr>
                <w:rFonts w:eastAsia="仿宋"/>
                <w:color w:val="333333"/>
                <w:spacing w:val="0"/>
                <w:kern w:val="0"/>
                <w:sz w:val="24"/>
                <w:szCs w:val="24"/>
              </w:rPr>
              <w:t>履</w:t>
            </w:r>
            <w:proofErr w:type="gramEnd"/>
            <w:r w:rsidR="00706C2C" w:rsidRPr="005148DF">
              <w:rPr>
                <w:rFonts w:eastAsia="仿宋"/>
                <w:color w:val="333333"/>
                <w:spacing w:val="0"/>
                <w:kern w:val="0"/>
                <w:sz w:val="24"/>
                <w:szCs w:val="24"/>
              </w:rPr>
              <w:t>职能力和服务水平，按</w:t>
            </w:r>
            <w:r w:rsidRPr="005148DF">
              <w:rPr>
                <w:rFonts w:eastAsia="仿宋"/>
                <w:color w:val="333333"/>
                <w:spacing w:val="0"/>
                <w:kern w:val="0"/>
                <w:sz w:val="24"/>
                <w:szCs w:val="24"/>
              </w:rPr>
              <w:t>时间节点要求全面完成全市政府网站集约化任务。平稳做好机构改革后政府网站新建、整合、改版、迁移等工作。完成政府网站域名集中清理，及早部署政府网站</w:t>
            </w:r>
            <w:r w:rsidRPr="005148DF">
              <w:rPr>
                <w:rFonts w:eastAsia="仿宋"/>
                <w:color w:val="333333"/>
                <w:spacing w:val="0"/>
                <w:kern w:val="0"/>
                <w:sz w:val="24"/>
                <w:szCs w:val="24"/>
              </w:rPr>
              <w:t>IP</w:t>
            </w:r>
            <w:r w:rsidR="004E370A" w:rsidRPr="005148DF">
              <w:rPr>
                <w:rFonts w:eastAsia="仿宋"/>
                <w:color w:val="333333"/>
                <w:spacing w:val="0"/>
                <w:kern w:val="0"/>
                <w:sz w:val="24"/>
                <w:szCs w:val="24"/>
              </w:rPr>
              <w:t>V</w:t>
            </w:r>
            <w:r w:rsidRPr="005148DF">
              <w:rPr>
                <w:rFonts w:eastAsia="仿宋"/>
                <w:color w:val="333333"/>
                <w:spacing w:val="0"/>
                <w:kern w:val="0"/>
                <w:sz w:val="24"/>
                <w:szCs w:val="24"/>
              </w:rPr>
              <w:t>6</w:t>
            </w:r>
            <w:r w:rsidRPr="005148DF">
              <w:rPr>
                <w:rFonts w:eastAsia="仿宋"/>
                <w:color w:val="333333"/>
                <w:spacing w:val="0"/>
                <w:kern w:val="0"/>
                <w:sz w:val="24"/>
                <w:szCs w:val="24"/>
              </w:rPr>
              <w:t>（互联网协议第</w:t>
            </w:r>
            <w:r w:rsidRPr="005148DF">
              <w:rPr>
                <w:rFonts w:eastAsia="仿宋"/>
                <w:color w:val="333333"/>
                <w:spacing w:val="0"/>
                <w:kern w:val="0"/>
                <w:sz w:val="24"/>
                <w:szCs w:val="24"/>
              </w:rPr>
              <w:t>6</w:t>
            </w:r>
            <w:r w:rsidRPr="005148DF">
              <w:rPr>
                <w:rFonts w:eastAsia="仿宋"/>
                <w:color w:val="333333"/>
                <w:spacing w:val="0"/>
                <w:kern w:val="0"/>
                <w:sz w:val="24"/>
                <w:szCs w:val="24"/>
              </w:rPr>
              <w:t>版）改造工作。根据年度政务公开重点工作任务，进一步优化完善市门户网站重点领域信息公开专题等栏目。</w:t>
            </w:r>
            <w:r w:rsidRPr="005148DF">
              <w:rPr>
                <w:rFonts w:eastAsia="仿宋"/>
                <w:color w:val="333333"/>
                <w:spacing w:val="0"/>
                <w:kern w:val="0"/>
                <w:sz w:val="24"/>
                <w:szCs w:val="24"/>
              </w:rPr>
              <w:t xml:space="preserve"> </w:t>
            </w:r>
          </w:p>
        </w:tc>
        <w:tc>
          <w:tcPr>
            <w:tcW w:w="2977"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市政府办公室、市政务服务数据管理局，市政府各</w:t>
            </w:r>
            <w:r w:rsidR="00F814D8">
              <w:rPr>
                <w:rFonts w:eastAsia="仿宋" w:hint="eastAsia"/>
                <w:color w:val="333333"/>
                <w:spacing w:val="0"/>
                <w:kern w:val="0"/>
                <w:sz w:val="24"/>
                <w:szCs w:val="24"/>
              </w:rPr>
              <w:t>有关</w:t>
            </w:r>
            <w:r w:rsidRPr="005148DF">
              <w:rPr>
                <w:rFonts w:eastAsia="仿宋"/>
                <w:color w:val="333333"/>
                <w:spacing w:val="0"/>
                <w:kern w:val="0"/>
                <w:sz w:val="24"/>
                <w:szCs w:val="24"/>
              </w:rPr>
              <w:t>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373"/>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（二）推进政务新媒体健康有序发展</w:t>
            </w:r>
            <w:r w:rsidRPr="005148DF">
              <w:rPr>
                <w:rFonts w:eastAsia="仿宋"/>
                <w:color w:val="333333"/>
                <w:spacing w:val="0"/>
                <w:kern w:val="0"/>
                <w:sz w:val="24"/>
                <w:szCs w:val="24"/>
              </w:rPr>
              <w:t xml:space="preserve"> </w:t>
            </w:r>
          </w:p>
        </w:tc>
        <w:tc>
          <w:tcPr>
            <w:tcW w:w="425" w:type="dxa"/>
            <w:vAlign w:val="center"/>
            <w:hideMark/>
          </w:tcPr>
          <w:p w:rsidR="00BE09A7" w:rsidRPr="005148DF" w:rsidRDefault="00BE09A7"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29 </w:t>
            </w:r>
          </w:p>
        </w:tc>
        <w:tc>
          <w:tcPr>
            <w:tcW w:w="9214"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理顺政务新媒体管理机制，建立健全相关工作制度，做好开设整合、内容保障、安全防护、监督管理等工作。推进整体协同、响应迅速的政务新媒体矩阵体系建设，统筹推进政务新媒体与政府网站的协同联动、融合发展，加强县级政务新媒体与本地区</w:t>
            </w:r>
            <w:proofErr w:type="gramStart"/>
            <w:r w:rsidRPr="005148DF">
              <w:rPr>
                <w:rFonts w:eastAsia="仿宋"/>
                <w:color w:val="333333"/>
                <w:spacing w:val="0"/>
                <w:kern w:val="0"/>
                <w:sz w:val="24"/>
                <w:szCs w:val="24"/>
              </w:rPr>
              <w:t>融媒体</w:t>
            </w:r>
            <w:proofErr w:type="gramEnd"/>
            <w:r w:rsidRPr="005148DF">
              <w:rPr>
                <w:rFonts w:eastAsia="仿宋"/>
                <w:color w:val="333333"/>
                <w:spacing w:val="0"/>
                <w:kern w:val="0"/>
                <w:sz w:val="24"/>
                <w:szCs w:val="24"/>
              </w:rPr>
              <w:t>中心的沟通协调，提升信息发布、解读回应、</w:t>
            </w:r>
            <w:proofErr w:type="gramStart"/>
            <w:r w:rsidRPr="005148DF">
              <w:rPr>
                <w:rFonts w:eastAsia="仿宋"/>
                <w:color w:val="333333"/>
                <w:spacing w:val="0"/>
                <w:kern w:val="0"/>
                <w:sz w:val="24"/>
                <w:szCs w:val="24"/>
              </w:rPr>
              <w:t>政民互动</w:t>
            </w:r>
            <w:proofErr w:type="gramEnd"/>
            <w:r w:rsidRPr="005148DF">
              <w:rPr>
                <w:rFonts w:eastAsia="仿宋"/>
                <w:color w:val="333333"/>
                <w:spacing w:val="0"/>
                <w:kern w:val="0"/>
                <w:sz w:val="24"/>
                <w:szCs w:val="24"/>
              </w:rPr>
              <w:t>、办事服务的整体水平。</w:t>
            </w:r>
          </w:p>
        </w:tc>
        <w:tc>
          <w:tcPr>
            <w:tcW w:w="2977"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w:t>
            </w:r>
            <w:r w:rsidR="004E370A" w:rsidRPr="005148DF">
              <w:rPr>
                <w:rFonts w:eastAsia="仿宋"/>
                <w:color w:val="333333"/>
                <w:spacing w:val="0"/>
                <w:kern w:val="0"/>
                <w:sz w:val="24"/>
                <w:szCs w:val="24"/>
              </w:rPr>
              <w:t>，</w:t>
            </w:r>
            <w:r w:rsidRPr="005148DF">
              <w:rPr>
                <w:rFonts w:eastAsia="仿宋"/>
                <w:color w:val="333333"/>
                <w:spacing w:val="0"/>
                <w:kern w:val="0"/>
                <w:sz w:val="24"/>
                <w:szCs w:val="24"/>
              </w:rPr>
              <w:t>市政府各部门，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106"/>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（三）推进政府公报创新发展</w:t>
            </w:r>
            <w:r w:rsidRPr="005148DF">
              <w:rPr>
                <w:rFonts w:eastAsia="仿宋"/>
                <w:color w:val="333333"/>
                <w:spacing w:val="0"/>
                <w:kern w:val="0"/>
                <w:sz w:val="24"/>
                <w:szCs w:val="24"/>
              </w:rPr>
              <w:t xml:space="preserve"> </w:t>
            </w:r>
          </w:p>
        </w:tc>
        <w:tc>
          <w:tcPr>
            <w:tcW w:w="425" w:type="dxa"/>
            <w:vAlign w:val="center"/>
            <w:hideMark/>
          </w:tcPr>
          <w:p w:rsidR="00BE09A7" w:rsidRPr="005148DF" w:rsidRDefault="00BE09A7"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30 </w:t>
            </w:r>
          </w:p>
        </w:tc>
        <w:tc>
          <w:tcPr>
            <w:tcW w:w="9214"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办好政府公报电子版，实现电子版与纸质版同步发行，在政府网站首页设置政府公报专栏的基础上，逐步推行政府公报移动端展示。建设政府公报网上数据库，加快推进历史公报入库管理，向社会有序开放。建立健全政府部门规范性文件向政府公报编辑部门报送制度，由政府公报统一刊登本级政府规章和规范性文件以及所属部门规范性文件。</w:t>
            </w:r>
            <w:r w:rsidRPr="005148DF">
              <w:rPr>
                <w:rFonts w:eastAsia="仿宋"/>
                <w:color w:val="333333"/>
                <w:spacing w:val="0"/>
                <w:kern w:val="0"/>
                <w:sz w:val="24"/>
                <w:szCs w:val="24"/>
              </w:rPr>
              <w:t xml:space="preserve"> </w:t>
            </w:r>
          </w:p>
        </w:tc>
        <w:tc>
          <w:tcPr>
            <w:tcW w:w="2977"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w:t>
            </w:r>
            <w:r w:rsidR="004E370A" w:rsidRPr="005148DF">
              <w:rPr>
                <w:rFonts w:eastAsia="仿宋"/>
                <w:color w:val="333333"/>
                <w:spacing w:val="0"/>
                <w:kern w:val="0"/>
                <w:sz w:val="24"/>
                <w:szCs w:val="24"/>
              </w:rPr>
              <w:t>，</w:t>
            </w:r>
            <w:r w:rsidRPr="005148DF">
              <w:rPr>
                <w:rFonts w:eastAsia="仿宋"/>
                <w:color w:val="333333"/>
                <w:spacing w:val="0"/>
                <w:kern w:val="0"/>
                <w:sz w:val="24"/>
                <w:szCs w:val="24"/>
              </w:rPr>
              <w:t>市政府各</w:t>
            </w:r>
            <w:r w:rsidR="00706C2C" w:rsidRPr="005148DF">
              <w:rPr>
                <w:rFonts w:eastAsia="仿宋"/>
                <w:color w:val="333333"/>
                <w:spacing w:val="0"/>
                <w:kern w:val="0"/>
                <w:sz w:val="24"/>
                <w:szCs w:val="24"/>
              </w:rPr>
              <w:t>有关</w:t>
            </w:r>
            <w:r w:rsidRPr="005148DF">
              <w:rPr>
                <w:rFonts w:eastAsia="仿宋"/>
                <w:color w:val="333333"/>
                <w:spacing w:val="0"/>
                <w:kern w:val="0"/>
                <w:sz w:val="24"/>
                <w:szCs w:val="24"/>
              </w:rPr>
              <w:t>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675"/>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Merge w:val="restart"/>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（四）加快办事大</w:t>
            </w:r>
            <w:r w:rsidR="001108EC" w:rsidRPr="005148DF">
              <w:rPr>
                <w:rFonts w:eastAsia="仿宋"/>
                <w:color w:val="333333"/>
                <w:spacing w:val="0"/>
                <w:kern w:val="0"/>
                <w:sz w:val="24"/>
                <w:szCs w:val="24"/>
              </w:rPr>
              <w:t>厅</w:t>
            </w:r>
            <w:r w:rsidRPr="005148DF">
              <w:rPr>
                <w:rFonts w:eastAsia="仿宋"/>
                <w:color w:val="333333"/>
                <w:spacing w:val="0"/>
                <w:kern w:val="0"/>
                <w:sz w:val="24"/>
                <w:szCs w:val="24"/>
              </w:rPr>
              <w:t>线上线下融合发展</w:t>
            </w:r>
            <w:r w:rsidRPr="005148DF">
              <w:rPr>
                <w:rFonts w:eastAsia="仿宋"/>
                <w:color w:val="333333"/>
                <w:spacing w:val="0"/>
                <w:kern w:val="0"/>
                <w:sz w:val="24"/>
                <w:szCs w:val="24"/>
              </w:rPr>
              <w:t xml:space="preserve"> </w:t>
            </w:r>
          </w:p>
        </w:tc>
        <w:tc>
          <w:tcPr>
            <w:tcW w:w="425" w:type="dxa"/>
            <w:vAlign w:val="center"/>
            <w:hideMark/>
          </w:tcPr>
          <w:p w:rsidR="00BE09A7" w:rsidRPr="005148DF" w:rsidRDefault="00BE09A7"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31 </w:t>
            </w:r>
          </w:p>
        </w:tc>
        <w:tc>
          <w:tcPr>
            <w:tcW w:w="9214"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结合机构改革后的职责调整变化情况，及时梳理编制并公开进驻线上线下办事大</w:t>
            </w:r>
            <w:r w:rsidR="001108EC" w:rsidRPr="005148DF">
              <w:rPr>
                <w:rFonts w:eastAsia="仿宋"/>
                <w:color w:val="333333"/>
                <w:spacing w:val="0"/>
                <w:kern w:val="0"/>
                <w:sz w:val="24"/>
                <w:szCs w:val="24"/>
              </w:rPr>
              <w:t>厅</w:t>
            </w:r>
            <w:r w:rsidRPr="005148DF">
              <w:rPr>
                <w:rFonts w:eastAsia="仿宋"/>
                <w:color w:val="333333"/>
                <w:spacing w:val="0"/>
                <w:kern w:val="0"/>
                <w:sz w:val="24"/>
                <w:szCs w:val="24"/>
              </w:rPr>
              <w:t>的政务服务事项、办事指南、办事流程等。进一步整合优化实体办事大局</w:t>
            </w:r>
            <w:r w:rsidRPr="005148DF">
              <w:rPr>
                <w:rFonts w:eastAsia="仿宋"/>
                <w:color w:val="333333"/>
                <w:spacing w:val="0"/>
                <w:kern w:val="0"/>
                <w:sz w:val="24"/>
                <w:szCs w:val="24"/>
              </w:rPr>
              <w:t>“</w:t>
            </w:r>
            <w:r w:rsidRPr="005148DF">
              <w:rPr>
                <w:rFonts w:eastAsia="仿宋"/>
                <w:color w:val="333333"/>
                <w:spacing w:val="0"/>
                <w:kern w:val="0"/>
                <w:sz w:val="24"/>
                <w:szCs w:val="24"/>
              </w:rPr>
              <w:t>一站式</w:t>
            </w:r>
            <w:r w:rsidRPr="005148DF">
              <w:rPr>
                <w:rFonts w:eastAsia="仿宋"/>
                <w:color w:val="333333"/>
                <w:spacing w:val="0"/>
                <w:kern w:val="0"/>
                <w:sz w:val="24"/>
                <w:szCs w:val="24"/>
              </w:rPr>
              <w:t>”</w:t>
            </w:r>
            <w:r w:rsidRPr="005148DF">
              <w:rPr>
                <w:rFonts w:eastAsia="仿宋"/>
                <w:color w:val="333333"/>
                <w:spacing w:val="0"/>
                <w:kern w:val="0"/>
                <w:sz w:val="24"/>
                <w:szCs w:val="24"/>
              </w:rPr>
              <w:t>功能，加快实现</w:t>
            </w:r>
            <w:r w:rsidRPr="005148DF">
              <w:rPr>
                <w:rFonts w:eastAsia="仿宋"/>
                <w:color w:val="333333"/>
                <w:spacing w:val="0"/>
                <w:kern w:val="0"/>
                <w:sz w:val="24"/>
                <w:szCs w:val="24"/>
              </w:rPr>
              <w:t>“</w:t>
            </w:r>
            <w:r w:rsidRPr="005148DF">
              <w:rPr>
                <w:rFonts w:eastAsia="仿宋"/>
                <w:color w:val="333333"/>
                <w:spacing w:val="0"/>
                <w:kern w:val="0"/>
                <w:sz w:val="24"/>
                <w:szCs w:val="24"/>
              </w:rPr>
              <w:t>一个窗口</w:t>
            </w:r>
            <w:r w:rsidRPr="005148DF">
              <w:rPr>
                <w:rFonts w:eastAsia="仿宋"/>
                <w:color w:val="333333"/>
                <w:spacing w:val="0"/>
                <w:kern w:val="0"/>
                <w:sz w:val="24"/>
                <w:szCs w:val="24"/>
              </w:rPr>
              <w:t>”“</w:t>
            </w:r>
            <w:r w:rsidRPr="005148DF">
              <w:rPr>
                <w:rFonts w:eastAsia="仿宋"/>
                <w:color w:val="333333"/>
                <w:spacing w:val="0"/>
                <w:kern w:val="0"/>
                <w:sz w:val="24"/>
                <w:szCs w:val="24"/>
              </w:rPr>
              <w:t>一次办理</w:t>
            </w:r>
            <w:r w:rsidRPr="005148DF">
              <w:rPr>
                <w:rFonts w:eastAsia="仿宋"/>
                <w:color w:val="333333"/>
                <w:spacing w:val="0"/>
                <w:kern w:val="0"/>
                <w:sz w:val="24"/>
                <w:szCs w:val="24"/>
              </w:rPr>
              <w:t>”</w:t>
            </w:r>
            <w:r w:rsidRPr="005148DF">
              <w:rPr>
                <w:rFonts w:eastAsia="仿宋"/>
                <w:color w:val="333333"/>
                <w:spacing w:val="0"/>
                <w:kern w:val="0"/>
                <w:sz w:val="24"/>
                <w:szCs w:val="24"/>
              </w:rPr>
              <w:t>。推动更多服务事项</w:t>
            </w:r>
            <w:r w:rsidRPr="005148DF">
              <w:rPr>
                <w:rFonts w:eastAsia="仿宋"/>
                <w:color w:val="333333"/>
                <w:spacing w:val="0"/>
                <w:kern w:val="0"/>
                <w:sz w:val="24"/>
                <w:szCs w:val="24"/>
              </w:rPr>
              <w:t>“</w:t>
            </w:r>
            <w:r w:rsidRPr="005148DF">
              <w:rPr>
                <w:rFonts w:eastAsia="仿宋"/>
                <w:color w:val="333333"/>
                <w:spacing w:val="0"/>
                <w:kern w:val="0"/>
                <w:sz w:val="24"/>
                <w:szCs w:val="24"/>
              </w:rPr>
              <w:t>一网通办</w:t>
            </w:r>
            <w:r w:rsidRPr="005148DF">
              <w:rPr>
                <w:rFonts w:eastAsia="仿宋"/>
                <w:color w:val="333333"/>
                <w:spacing w:val="0"/>
                <w:kern w:val="0"/>
                <w:sz w:val="24"/>
                <w:szCs w:val="24"/>
              </w:rPr>
              <w:t>”</w:t>
            </w:r>
            <w:r w:rsidRPr="005148DF">
              <w:rPr>
                <w:rFonts w:eastAsia="仿宋"/>
                <w:color w:val="333333"/>
                <w:spacing w:val="0"/>
                <w:kern w:val="0"/>
                <w:sz w:val="24"/>
                <w:szCs w:val="24"/>
              </w:rPr>
              <w:t>，积极向县级</w:t>
            </w:r>
            <w:proofErr w:type="gramStart"/>
            <w:r w:rsidRPr="005148DF">
              <w:rPr>
                <w:rFonts w:eastAsia="仿宋"/>
                <w:color w:val="333333"/>
                <w:spacing w:val="0"/>
                <w:kern w:val="0"/>
                <w:sz w:val="24"/>
                <w:szCs w:val="24"/>
              </w:rPr>
              <w:t>融媒体</w:t>
            </w:r>
            <w:proofErr w:type="gramEnd"/>
            <w:r w:rsidRPr="005148DF">
              <w:rPr>
                <w:rFonts w:eastAsia="仿宋"/>
                <w:color w:val="333333"/>
                <w:spacing w:val="0"/>
                <w:kern w:val="0"/>
                <w:sz w:val="24"/>
                <w:szCs w:val="24"/>
              </w:rPr>
              <w:t>中心开放政务服务入口，让企业和群众办事更便捷。</w:t>
            </w:r>
            <w:r w:rsidRPr="005148DF">
              <w:rPr>
                <w:rFonts w:eastAsia="仿宋"/>
                <w:color w:val="333333"/>
                <w:spacing w:val="0"/>
                <w:kern w:val="0"/>
                <w:sz w:val="24"/>
                <w:szCs w:val="24"/>
              </w:rPr>
              <w:t xml:space="preserve"> </w:t>
            </w:r>
          </w:p>
        </w:tc>
        <w:tc>
          <w:tcPr>
            <w:tcW w:w="2977"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市政务服务数据管理局</w:t>
            </w:r>
            <w:r w:rsidR="004E370A" w:rsidRPr="005148DF">
              <w:rPr>
                <w:rFonts w:eastAsia="仿宋"/>
                <w:color w:val="333333"/>
                <w:spacing w:val="0"/>
                <w:kern w:val="0"/>
                <w:sz w:val="24"/>
                <w:szCs w:val="24"/>
              </w:rPr>
              <w:t>，</w:t>
            </w:r>
            <w:r w:rsidRPr="005148DF">
              <w:rPr>
                <w:rFonts w:eastAsia="仿宋"/>
                <w:color w:val="333333"/>
                <w:spacing w:val="0"/>
                <w:kern w:val="0"/>
                <w:sz w:val="24"/>
                <w:szCs w:val="24"/>
              </w:rPr>
              <w:t>市政府各</w:t>
            </w:r>
            <w:r w:rsidR="00706C2C" w:rsidRPr="005148DF">
              <w:rPr>
                <w:rFonts w:eastAsia="仿宋"/>
                <w:color w:val="333333"/>
                <w:spacing w:val="0"/>
                <w:kern w:val="0"/>
                <w:sz w:val="24"/>
                <w:szCs w:val="24"/>
              </w:rPr>
              <w:t>有关</w:t>
            </w:r>
            <w:r w:rsidRPr="005148DF">
              <w:rPr>
                <w:rFonts w:eastAsia="仿宋"/>
                <w:color w:val="333333"/>
                <w:spacing w:val="0"/>
                <w:kern w:val="0"/>
                <w:sz w:val="24"/>
                <w:szCs w:val="24"/>
              </w:rPr>
              <w:t>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BE09A7" w:rsidRPr="005148DF" w:rsidTr="007755CA">
        <w:trPr>
          <w:trHeight w:val="691"/>
        </w:trPr>
        <w:tc>
          <w:tcPr>
            <w:tcW w:w="998"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992" w:type="dxa"/>
            <w:vMerge/>
            <w:vAlign w:val="center"/>
            <w:hideMark/>
          </w:tcPr>
          <w:p w:rsidR="00BE09A7" w:rsidRPr="005148DF" w:rsidRDefault="00BE09A7" w:rsidP="007755CA">
            <w:pPr>
              <w:autoSpaceDE/>
              <w:autoSpaceDN/>
              <w:spacing w:line="260" w:lineRule="exact"/>
              <w:rPr>
                <w:rFonts w:eastAsia="仿宋"/>
                <w:color w:val="333333"/>
                <w:spacing w:val="0"/>
                <w:kern w:val="0"/>
                <w:sz w:val="24"/>
                <w:szCs w:val="24"/>
              </w:rPr>
            </w:pPr>
          </w:p>
        </w:tc>
        <w:tc>
          <w:tcPr>
            <w:tcW w:w="425" w:type="dxa"/>
            <w:vAlign w:val="center"/>
            <w:hideMark/>
          </w:tcPr>
          <w:p w:rsidR="00BE09A7" w:rsidRPr="005148DF" w:rsidRDefault="00BE09A7"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32 </w:t>
            </w:r>
          </w:p>
        </w:tc>
        <w:tc>
          <w:tcPr>
            <w:tcW w:w="9214"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进一步清理整合政务热线，积极推进政务热线整合，做好政务热线与政府网站互动交流系统互联互通、共享共用政策业务咨询问答知识库，除因专业性强、咨询服务量大确需保留的政务热线外，其他政务热线实现</w:t>
            </w:r>
            <w:r w:rsidRPr="005148DF">
              <w:rPr>
                <w:rFonts w:eastAsia="仿宋"/>
                <w:color w:val="333333"/>
                <w:spacing w:val="0"/>
                <w:kern w:val="0"/>
                <w:sz w:val="24"/>
                <w:szCs w:val="24"/>
              </w:rPr>
              <w:t>“</w:t>
            </w:r>
            <w:r w:rsidRPr="005148DF">
              <w:rPr>
                <w:rFonts w:eastAsia="仿宋"/>
                <w:color w:val="333333"/>
                <w:spacing w:val="0"/>
                <w:kern w:val="0"/>
                <w:sz w:val="24"/>
                <w:szCs w:val="24"/>
              </w:rPr>
              <w:t>一号对外</w:t>
            </w:r>
            <w:r w:rsidRPr="005148DF">
              <w:rPr>
                <w:rFonts w:eastAsia="仿宋"/>
                <w:color w:val="333333"/>
                <w:spacing w:val="0"/>
                <w:kern w:val="0"/>
                <w:sz w:val="24"/>
                <w:szCs w:val="24"/>
              </w:rPr>
              <w:t>”</w:t>
            </w:r>
            <w:r w:rsidRPr="005148DF">
              <w:rPr>
                <w:rFonts w:eastAsia="仿宋"/>
                <w:color w:val="333333"/>
                <w:spacing w:val="0"/>
                <w:kern w:val="0"/>
                <w:sz w:val="24"/>
                <w:szCs w:val="24"/>
              </w:rPr>
              <w:t>，切实解决政务热线电话号码多、打不通、无回应等问题。</w:t>
            </w:r>
            <w:r w:rsidRPr="005148DF">
              <w:rPr>
                <w:rFonts w:eastAsia="仿宋"/>
                <w:color w:val="333333"/>
                <w:spacing w:val="0"/>
                <w:kern w:val="0"/>
                <w:sz w:val="24"/>
                <w:szCs w:val="24"/>
              </w:rPr>
              <w:t xml:space="preserve"> </w:t>
            </w:r>
          </w:p>
        </w:tc>
        <w:tc>
          <w:tcPr>
            <w:tcW w:w="2977" w:type="dxa"/>
            <w:vAlign w:val="center"/>
            <w:hideMark/>
          </w:tcPr>
          <w:p w:rsidR="00BE09A7" w:rsidRPr="005148DF" w:rsidRDefault="00BE09A7"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市信访局、政务服务数据管理局，市政府各</w:t>
            </w:r>
            <w:r w:rsidR="00706C2C" w:rsidRPr="005148DF">
              <w:rPr>
                <w:rFonts w:eastAsia="仿宋"/>
                <w:color w:val="333333"/>
                <w:spacing w:val="0"/>
                <w:kern w:val="0"/>
                <w:sz w:val="24"/>
                <w:szCs w:val="24"/>
              </w:rPr>
              <w:t>有关</w:t>
            </w:r>
            <w:r w:rsidRPr="005148DF">
              <w:rPr>
                <w:rFonts w:eastAsia="仿宋"/>
                <w:color w:val="333333"/>
                <w:spacing w:val="0"/>
                <w:kern w:val="0"/>
                <w:sz w:val="24"/>
                <w:szCs w:val="24"/>
              </w:rPr>
              <w:t>部门，</w:t>
            </w:r>
            <w:r w:rsidR="001108EC" w:rsidRPr="005148DF">
              <w:rPr>
                <w:rFonts w:eastAsia="仿宋"/>
                <w:color w:val="333333"/>
                <w:spacing w:val="0"/>
                <w:kern w:val="0"/>
                <w:sz w:val="24"/>
                <w:szCs w:val="24"/>
              </w:rPr>
              <w:t>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restart"/>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五、提升工作质量，完善公开制度规范</w:t>
            </w:r>
            <w:r w:rsidRPr="005148DF">
              <w:rPr>
                <w:rFonts w:eastAsia="仿宋"/>
                <w:color w:val="333333"/>
                <w:spacing w:val="0"/>
                <w:kern w:val="0"/>
                <w:sz w:val="24"/>
                <w:szCs w:val="24"/>
              </w:rPr>
              <w:t xml:space="preserve"> </w:t>
            </w:r>
          </w:p>
        </w:tc>
        <w:tc>
          <w:tcPr>
            <w:tcW w:w="992" w:type="dxa"/>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（一）强化组织领导</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33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各级、各部门要高度重视政务公开工作，进一步理顺和完善领导体制、工作机制，各级政务公开领导小组要切实履行职责，定期听取情况汇报，研究解决重大问题。县级以上地方政府要严格落实把政务公开纳入政府绩效考核体系且分值权重不低于</w:t>
            </w:r>
            <w:r w:rsidRPr="005148DF">
              <w:rPr>
                <w:rFonts w:eastAsia="仿宋"/>
                <w:color w:val="333333"/>
                <w:spacing w:val="0"/>
                <w:kern w:val="0"/>
                <w:sz w:val="24"/>
                <w:szCs w:val="24"/>
              </w:rPr>
              <w:t>4%</w:t>
            </w:r>
            <w:r w:rsidRPr="005148DF">
              <w:rPr>
                <w:rFonts w:eastAsia="仿宋"/>
                <w:color w:val="333333"/>
                <w:spacing w:val="0"/>
                <w:kern w:val="0"/>
                <w:sz w:val="24"/>
                <w:szCs w:val="24"/>
              </w:rPr>
              <w:t>的要求。根据政务公开新任务新要求新职责，加强政务公开机构建设、专职人员配备和经费保障。</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F814D8">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506"/>
        </w:trPr>
        <w:tc>
          <w:tcPr>
            <w:tcW w:w="998" w:type="dxa"/>
            <w:vMerge/>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p>
        </w:tc>
        <w:tc>
          <w:tcPr>
            <w:tcW w:w="992" w:type="dxa"/>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（二）抓好政府信息公开条例的贯彻落实</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34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加强对政府工作人员的培训，使其准确掌握理解相关规定，切实增强公开意识和能力。加大政府信息公开力度，既要在公开数量上有所提升，更要在公开质量上有所优化。做好新条例实施后的依申请公开工作，保障公众依法行使知情权、参与权、表达权、监督权。及时修订完善政府信息公开指南和政府信息公开相关配套措施，确保有序衔接、平稳过渡。市政府各有关部门要建立健全本行业本系统公共企事业单位信息公开制度，并加强指导监督。加强对新条例的宣传解读，各级、各部门要依托政府网站、政务新媒体、广播电视、新闻媒体等载体组织开展形式多样的普法活动，引导公众有序参与，为贯彻落实条例营造良好氛围。</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1356"/>
        </w:trPr>
        <w:tc>
          <w:tcPr>
            <w:tcW w:w="998" w:type="dxa"/>
            <w:vMerge w:val="restart"/>
            <w:vAlign w:val="center"/>
            <w:hideMark/>
          </w:tcPr>
          <w:p w:rsidR="007755CA" w:rsidRPr="005148DF" w:rsidRDefault="007755CA" w:rsidP="007755CA">
            <w:pPr>
              <w:spacing w:line="260" w:lineRule="exact"/>
              <w:rPr>
                <w:rFonts w:eastAsia="仿宋"/>
                <w:color w:val="333333"/>
                <w:spacing w:val="0"/>
                <w:kern w:val="0"/>
                <w:sz w:val="24"/>
                <w:szCs w:val="24"/>
              </w:rPr>
            </w:pPr>
            <w:r w:rsidRPr="005148DF">
              <w:rPr>
                <w:rFonts w:eastAsia="仿宋"/>
                <w:color w:val="333333"/>
                <w:spacing w:val="0"/>
                <w:kern w:val="0"/>
                <w:sz w:val="24"/>
                <w:szCs w:val="24"/>
              </w:rPr>
              <w:lastRenderedPageBreak/>
              <w:t>五、提升工作质量，完善公开制度规范</w:t>
            </w:r>
          </w:p>
        </w:tc>
        <w:tc>
          <w:tcPr>
            <w:tcW w:w="992" w:type="dxa"/>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（三）推广基层政务公开试点成果</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35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做好国务院有关部门出台的重点领域政务公开标准指引和基层政务公开标准化规范化指导文件的贯彻落实工作，积极参与省基层政务公开标准化规范化工作试点成果推广应用试点，确保相关要求在基层执行到位。各县、区要立足基层实际，积极探索创新，多出可复制可推广的经验，全面提升基层政务公开水平。</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市政府各有关部门，各县、区人民政府，大亚湾开发区、仲恺高新区管委会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p>
        </w:tc>
        <w:tc>
          <w:tcPr>
            <w:tcW w:w="992" w:type="dxa"/>
            <w:vMerge w:val="restart"/>
            <w:vAlign w:val="center"/>
            <w:hideMark/>
          </w:tcPr>
          <w:p w:rsidR="007755CA" w:rsidRPr="005148DF" w:rsidRDefault="007755CA" w:rsidP="007755CA">
            <w:pPr>
              <w:autoSpaceDE/>
              <w:autoSpaceDN/>
              <w:spacing w:line="260" w:lineRule="exact"/>
              <w:rPr>
                <w:rFonts w:eastAsia="仿宋"/>
                <w:color w:val="333333"/>
                <w:spacing w:val="0"/>
                <w:kern w:val="0"/>
                <w:sz w:val="24"/>
                <w:szCs w:val="24"/>
              </w:rPr>
            </w:pPr>
            <w:r w:rsidRPr="005148DF">
              <w:rPr>
                <w:rFonts w:eastAsia="仿宋"/>
                <w:color w:val="333333"/>
                <w:spacing w:val="0"/>
                <w:kern w:val="0"/>
                <w:sz w:val="24"/>
                <w:szCs w:val="24"/>
              </w:rPr>
              <w:t>（四）加强相关基础工作</w:t>
            </w:r>
            <w:r w:rsidRPr="005148DF">
              <w:rPr>
                <w:rFonts w:eastAsia="仿宋"/>
                <w:color w:val="333333"/>
                <w:spacing w:val="0"/>
                <w:kern w:val="0"/>
                <w:sz w:val="24"/>
                <w:szCs w:val="24"/>
              </w:rPr>
              <w:t xml:space="preserve"> </w:t>
            </w: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36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强化信息化手段运用，做好政府信息管理、政府信息公开指标数据统计等基础性工作。</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37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机构改革涉及的各级、各部门要在符合保密要求的前提下，依法公开本机关的</w:t>
            </w:r>
            <w:r w:rsidRPr="005148DF">
              <w:rPr>
                <w:rFonts w:eastAsia="仿宋"/>
                <w:color w:val="333333"/>
                <w:spacing w:val="0"/>
                <w:kern w:val="0"/>
                <w:sz w:val="24"/>
                <w:szCs w:val="24"/>
              </w:rPr>
              <w:t>“</w:t>
            </w:r>
            <w:r w:rsidRPr="005148DF">
              <w:rPr>
                <w:rFonts w:eastAsia="仿宋"/>
                <w:color w:val="333333"/>
                <w:spacing w:val="0"/>
                <w:kern w:val="0"/>
                <w:sz w:val="24"/>
                <w:szCs w:val="24"/>
              </w:rPr>
              <w:t>三定</w:t>
            </w:r>
            <w:r w:rsidRPr="005148DF">
              <w:rPr>
                <w:rFonts w:eastAsia="仿宋"/>
                <w:color w:val="333333"/>
                <w:spacing w:val="0"/>
                <w:kern w:val="0"/>
                <w:sz w:val="24"/>
                <w:szCs w:val="24"/>
              </w:rPr>
              <w:t>”</w:t>
            </w:r>
            <w:r w:rsidRPr="005148DF">
              <w:rPr>
                <w:rFonts w:eastAsia="仿宋"/>
                <w:color w:val="333333"/>
                <w:spacing w:val="0"/>
                <w:kern w:val="0"/>
                <w:sz w:val="24"/>
                <w:szCs w:val="24"/>
              </w:rPr>
              <w:t>方案等信息，及时制定更新主动公开基本目录、建设完善政府信息公开平台。</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市政府各有关部门，各县、区人民政府，大亚湾开发区、仲恺高新区管委会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38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根据国务院办公厅推进重点领域信息公开和基层政务公开标准化规范化的有关要求，开展主动公开目录修订和公开平台升级工作。</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39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建立行政规章和规范性文件公开台账，确保公开的政府信息底数清晰，并探索与公文管理系统和合法性审核管理信息平台的衔接。</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市政府办公室，市司法局，市政府各有关部门，各县、区人民政府，大亚湾开发区、仲恺高新区管委会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40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进一步提升政府信息公开年度报告质量，充分结合本县（区）、本部门实际情况，全面展现政务公开重点工作落实、重点领域信息公开、政策宣传解读和回应社会关切等重点内容，积极采用数据、图片等提高年度报告可读性。</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c>
          <w:tcPr>
            <w:tcW w:w="998"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41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开展</w:t>
            </w:r>
            <w:r w:rsidRPr="005148DF">
              <w:rPr>
                <w:rFonts w:eastAsia="仿宋"/>
                <w:color w:val="333333"/>
                <w:spacing w:val="0"/>
                <w:kern w:val="0"/>
                <w:sz w:val="24"/>
                <w:szCs w:val="24"/>
              </w:rPr>
              <w:t>“</w:t>
            </w:r>
            <w:r w:rsidRPr="005148DF">
              <w:rPr>
                <w:rFonts w:eastAsia="仿宋"/>
                <w:color w:val="333333"/>
                <w:spacing w:val="0"/>
                <w:kern w:val="0"/>
                <w:sz w:val="24"/>
                <w:szCs w:val="24"/>
              </w:rPr>
              <w:t>政务公开交流</w:t>
            </w:r>
            <w:r w:rsidRPr="005148DF">
              <w:rPr>
                <w:rFonts w:eastAsia="仿宋"/>
                <w:color w:val="333333"/>
                <w:spacing w:val="0"/>
                <w:kern w:val="0"/>
                <w:sz w:val="24"/>
                <w:szCs w:val="24"/>
              </w:rPr>
              <w:t>”</w:t>
            </w:r>
            <w:r w:rsidRPr="005148DF">
              <w:rPr>
                <w:rFonts w:eastAsia="仿宋"/>
                <w:color w:val="333333"/>
                <w:spacing w:val="0"/>
                <w:kern w:val="0"/>
                <w:sz w:val="24"/>
                <w:szCs w:val="24"/>
              </w:rPr>
              <w:t>约稿活动，加大经验做法交流力度，积极向国务院办公厅《政务公开工作交流》电子刊物报送优秀稿件。</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市政府办公室，市政府各部门，各县、区人民政府，大亚湾开发区、仲恺高新区管委会</w:t>
            </w:r>
            <w:r w:rsidRPr="005148DF">
              <w:rPr>
                <w:rFonts w:eastAsia="仿宋"/>
                <w:color w:val="333333"/>
                <w:spacing w:val="0"/>
                <w:kern w:val="0"/>
                <w:sz w:val="24"/>
                <w:szCs w:val="24"/>
              </w:rPr>
              <w:t xml:space="preserve"> </w:t>
            </w:r>
          </w:p>
        </w:tc>
      </w:tr>
      <w:tr w:rsidR="007755CA" w:rsidRPr="005148DF" w:rsidTr="007755CA">
        <w:trPr>
          <w:trHeight w:val="222"/>
        </w:trPr>
        <w:tc>
          <w:tcPr>
            <w:tcW w:w="998"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992" w:type="dxa"/>
            <w:vMerge/>
            <w:vAlign w:val="center"/>
          </w:tcPr>
          <w:p w:rsidR="007755CA" w:rsidRPr="005148DF" w:rsidRDefault="007755CA" w:rsidP="007755CA">
            <w:pPr>
              <w:autoSpaceDE/>
              <w:autoSpaceDN/>
              <w:spacing w:line="260" w:lineRule="exact"/>
              <w:jc w:val="left"/>
              <w:rPr>
                <w:rFonts w:eastAsia="仿宋"/>
                <w:color w:val="333333"/>
                <w:spacing w:val="0"/>
                <w:kern w:val="0"/>
                <w:sz w:val="24"/>
                <w:szCs w:val="24"/>
              </w:rPr>
            </w:pPr>
          </w:p>
        </w:tc>
        <w:tc>
          <w:tcPr>
            <w:tcW w:w="425" w:type="dxa"/>
            <w:vAlign w:val="center"/>
            <w:hideMark/>
          </w:tcPr>
          <w:p w:rsidR="007755CA" w:rsidRPr="005148DF" w:rsidRDefault="007755CA" w:rsidP="007755CA">
            <w:pPr>
              <w:autoSpaceDE/>
              <w:autoSpaceDN/>
              <w:spacing w:line="260" w:lineRule="exact"/>
              <w:jc w:val="center"/>
              <w:rPr>
                <w:rFonts w:eastAsia="仿宋"/>
                <w:color w:val="333333"/>
                <w:spacing w:val="0"/>
                <w:kern w:val="0"/>
                <w:sz w:val="24"/>
                <w:szCs w:val="24"/>
              </w:rPr>
            </w:pPr>
            <w:r w:rsidRPr="005148DF">
              <w:rPr>
                <w:rFonts w:eastAsia="仿宋"/>
                <w:color w:val="333333"/>
                <w:spacing w:val="0"/>
                <w:kern w:val="0"/>
                <w:sz w:val="24"/>
                <w:szCs w:val="24"/>
              </w:rPr>
              <w:t xml:space="preserve">42 </w:t>
            </w:r>
          </w:p>
        </w:tc>
        <w:tc>
          <w:tcPr>
            <w:tcW w:w="9214"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继续开展政府网站建设和政务新媒体常态化监管、年度考评工作，组织开展政务公开评估，不断完善考核方法，注重过程监测和结果运用，按规定对政务公开成效突出的县（区）人民政府（管委会）及市政府工作部门予以表扬，推动全市政务公开工作再上新台阶。</w:t>
            </w:r>
            <w:r w:rsidRPr="005148DF">
              <w:rPr>
                <w:rFonts w:eastAsia="仿宋"/>
                <w:color w:val="333333"/>
                <w:spacing w:val="0"/>
                <w:kern w:val="0"/>
                <w:sz w:val="24"/>
                <w:szCs w:val="24"/>
              </w:rPr>
              <w:t xml:space="preserve"> </w:t>
            </w:r>
          </w:p>
        </w:tc>
        <w:tc>
          <w:tcPr>
            <w:tcW w:w="2977" w:type="dxa"/>
            <w:vAlign w:val="center"/>
            <w:hideMark/>
          </w:tcPr>
          <w:p w:rsidR="007755CA" w:rsidRPr="005148DF" w:rsidRDefault="007755CA" w:rsidP="007755CA">
            <w:pPr>
              <w:autoSpaceDE/>
              <w:autoSpaceDN/>
              <w:spacing w:line="260" w:lineRule="exact"/>
              <w:jc w:val="left"/>
              <w:rPr>
                <w:rFonts w:eastAsia="仿宋"/>
                <w:color w:val="333333"/>
                <w:spacing w:val="0"/>
                <w:kern w:val="0"/>
                <w:sz w:val="24"/>
                <w:szCs w:val="24"/>
              </w:rPr>
            </w:pPr>
            <w:r w:rsidRPr="005148DF">
              <w:rPr>
                <w:rFonts w:eastAsia="仿宋"/>
                <w:color w:val="333333"/>
                <w:spacing w:val="0"/>
                <w:kern w:val="0"/>
                <w:sz w:val="24"/>
                <w:szCs w:val="24"/>
              </w:rPr>
              <w:t>市政府办公室，市政务服务数据管理局</w:t>
            </w:r>
            <w:r w:rsidRPr="005148DF">
              <w:rPr>
                <w:rFonts w:eastAsia="仿宋"/>
                <w:color w:val="333333"/>
                <w:spacing w:val="0"/>
                <w:kern w:val="0"/>
                <w:sz w:val="24"/>
                <w:szCs w:val="24"/>
              </w:rPr>
              <w:t xml:space="preserve"> </w:t>
            </w:r>
          </w:p>
        </w:tc>
      </w:tr>
    </w:tbl>
    <w:p w:rsidR="00987E93" w:rsidRPr="005148DF" w:rsidRDefault="00987E93" w:rsidP="00987E93">
      <w:pPr>
        <w:spacing w:line="560" w:lineRule="exact"/>
        <w:ind w:rightChars="-14" w:right="-45"/>
        <w:jc w:val="left"/>
        <w:rPr>
          <w:rFonts w:eastAsia="黑体"/>
          <w:sz w:val="32"/>
          <w:szCs w:val="32"/>
        </w:rPr>
      </w:pPr>
    </w:p>
    <w:p w:rsidR="00987E93" w:rsidRPr="005148DF" w:rsidRDefault="00987E93" w:rsidP="00B10B11">
      <w:pPr>
        <w:spacing w:line="560" w:lineRule="exact"/>
        <w:rPr>
          <w:rFonts w:eastAsia="仿宋"/>
          <w:spacing w:val="0"/>
          <w:sz w:val="32"/>
          <w:szCs w:val="32"/>
        </w:rPr>
        <w:sectPr w:rsidR="00987E93" w:rsidRPr="005148DF" w:rsidSect="005148DF">
          <w:pgSz w:w="16840" w:h="11907" w:orient="landscape" w:code="9"/>
          <w:pgMar w:top="1134" w:right="1134" w:bottom="1134" w:left="1134" w:header="720" w:footer="680" w:gutter="0"/>
          <w:pgNumType w:fmt="numberInDash"/>
          <w:cols w:space="720"/>
          <w:docGrid w:linePitch="422"/>
        </w:sectPr>
      </w:pPr>
    </w:p>
    <w:p w:rsidR="00BE09A7" w:rsidRPr="005148DF" w:rsidRDefault="00BE09A7" w:rsidP="00BF7B19">
      <w:pPr>
        <w:spacing w:line="560" w:lineRule="exact"/>
        <w:ind w:rightChars="-14" w:right="-45"/>
        <w:jc w:val="left"/>
        <w:rPr>
          <w:rFonts w:eastAsia="仿宋"/>
          <w:spacing w:val="0"/>
          <w:sz w:val="32"/>
          <w:szCs w:val="32"/>
        </w:rPr>
      </w:pPr>
      <w:bookmarkStart w:id="0" w:name="_GoBack"/>
      <w:bookmarkEnd w:id="0"/>
    </w:p>
    <w:sectPr w:rsidR="00BE09A7" w:rsidRPr="005148DF" w:rsidSect="00987E93">
      <w:pgSz w:w="11907" w:h="16840" w:code="9"/>
      <w:pgMar w:top="1701" w:right="1418" w:bottom="1701" w:left="1588" w:header="720" w:footer="1247" w:gutter="0"/>
      <w:pgNumType w:fmt="numberInDash"/>
      <w:cols w:space="720"/>
      <w:titlePg/>
      <w:docGrid w:linePitch="4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2E0" w:rsidRDefault="005E62E0">
      <w:r>
        <w:separator/>
      </w:r>
    </w:p>
  </w:endnote>
  <w:endnote w:type="continuationSeparator" w:id="0">
    <w:p w:rsidR="005E62E0" w:rsidRDefault="005E6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创艺简老宋">
    <w:altName w:val="方正舒体"/>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创艺简标宋">
    <w:altName w:val="方正大标宋简体"/>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39E" w:rsidRPr="00883417" w:rsidRDefault="00883417" w:rsidP="00540531">
    <w:pPr>
      <w:pStyle w:val="a7"/>
      <w:tabs>
        <w:tab w:val="clear" w:pos="4153"/>
        <w:tab w:val="clear" w:pos="8306"/>
      </w:tabs>
      <w:ind w:firstLineChars="100" w:firstLine="280"/>
      <w:rPr>
        <w:rFonts w:ascii="仿宋" w:eastAsia="仿宋" w:hAnsi="仿宋"/>
        <w:sz w:val="28"/>
        <w:szCs w:val="28"/>
      </w:rPr>
    </w:pPr>
    <w:r w:rsidRPr="00883417">
      <w:rPr>
        <w:rFonts w:ascii="仿宋" w:eastAsia="仿宋" w:hAnsi="仿宋"/>
        <w:sz w:val="28"/>
        <w:szCs w:val="28"/>
      </w:rPr>
      <w:fldChar w:fldCharType="begin"/>
    </w:r>
    <w:r w:rsidRPr="00883417">
      <w:rPr>
        <w:rFonts w:ascii="仿宋" w:eastAsia="仿宋" w:hAnsi="仿宋"/>
        <w:sz w:val="28"/>
        <w:szCs w:val="28"/>
      </w:rPr>
      <w:instrText>PAGE   \* MERGEFORMAT</w:instrText>
    </w:r>
    <w:r w:rsidRPr="00883417">
      <w:rPr>
        <w:rFonts w:ascii="仿宋" w:eastAsia="仿宋" w:hAnsi="仿宋"/>
        <w:sz w:val="28"/>
        <w:szCs w:val="28"/>
      </w:rPr>
      <w:fldChar w:fldCharType="separate"/>
    </w:r>
    <w:r w:rsidR="004F3FBD" w:rsidRPr="004F3FBD">
      <w:rPr>
        <w:rFonts w:ascii="仿宋" w:eastAsia="仿宋" w:hAnsi="仿宋"/>
        <w:noProof/>
        <w:sz w:val="28"/>
        <w:szCs w:val="28"/>
        <w:lang w:val="zh-CN"/>
      </w:rPr>
      <w:t>-</w:t>
    </w:r>
    <w:r w:rsidR="004F3FBD">
      <w:rPr>
        <w:rFonts w:ascii="仿宋" w:eastAsia="仿宋" w:hAnsi="仿宋"/>
        <w:noProof/>
        <w:sz w:val="28"/>
        <w:szCs w:val="28"/>
      </w:rPr>
      <w:t xml:space="preserve"> 6 -</w:t>
    </w:r>
    <w:r w:rsidRPr="00883417">
      <w:rPr>
        <w:rFonts w:ascii="仿宋" w:eastAsia="仿宋" w:hAnsi="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39E" w:rsidRPr="00650965" w:rsidRDefault="00650965" w:rsidP="00540531">
    <w:pPr>
      <w:pStyle w:val="a7"/>
      <w:tabs>
        <w:tab w:val="clear" w:pos="4153"/>
        <w:tab w:val="clear" w:pos="8306"/>
      </w:tabs>
      <w:ind w:rightChars="78" w:right="251"/>
      <w:jc w:val="right"/>
      <w:rPr>
        <w:rFonts w:ascii="仿宋" w:eastAsia="仿宋" w:hAnsi="仿宋"/>
        <w:sz w:val="28"/>
        <w:szCs w:val="28"/>
      </w:rPr>
    </w:pPr>
    <w:r w:rsidRPr="00650965">
      <w:rPr>
        <w:rFonts w:ascii="仿宋" w:eastAsia="仿宋" w:hAnsi="仿宋"/>
        <w:sz w:val="28"/>
        <w:szCs w:val="28"/>
      </w:rPr>
      <w:fldChar w:fldCharType="begin"/>
    </w:r>
    <w:r w:rsidRPr="00650965">
      <w:rPr>
        <w:rFonts w:ascii="仿宋" w:eastAsia="仿宋" w:hAnsi="仿宋"/>
        <w:sz w:val="28"/>
        <w:szCs w:val="28"/>
      </w:rPr>
      <w:instrText>PAGE   \* MERGEFORMAT</w:instrText>
    </w:r>
    <w:r w:rsidRPr="00650965">
      <w:rPr>
        <w:rFonts w:ascii="仿宋" w:eastAsia="仿宋" w:hAnsi="仿宋"/>
        <w:sz w:val="28"/>
        <w:szCs w:val="28"/>
      </w:rPr>
      <w:fldChar w:fldCharType="separate"/>
    </w:r>
    <w:r w:rsidR="004F3FBD" w:rsidRPr="004F3FBD">
      <w:rPr>
        <w:rFonts w:ascii="仿宋" w:eastAsia="仿宋" w:hAnsi="仿宋"/>
        <w:noProof/>
        <w:sz w:val="28"/>
        <w:szCs w:val="28"/>
        <w:lang w:val="zh-CN"/>
      </w:rPr>
      <w:t>-</w:t>
    </w:r>
    <w:r w:rsidR="004F3FBD">
      <w:rPr>
        <w:rFonts w:ascii="仿宋" w:eastAsia="仿宋" w:hAnsi="仿宋"/>
        <w:noProof/>
        <w:sz w:val="28"/>
        <w:szCs w:val="28"/>
      </w:rPr>
      <w:t xml:space="preserve"> 7 -</w:t>
    </w:r>
    <w:r w:rsidRPr="00650965">
      <w:rPr>
        <w:rFonts w:ascii="仿宋" w:eastAsia="仿宋" w:hAnsi="仿宋"/>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2E0" w:rsidRDefault="005E62E0">
      <w:r>
        <w:separator/>
      </w:r>
    </w:p>
  </w:footnote>
  <w:footnote w:type="continuationSeparator" w:id="0">
    <w:p w:rsidR="005E62E0" w:rsidRDefault="005E62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9A7"/>
    <w:rsid w:val="00000F04"/>
    <w:rsid w:val="000061EC"/>
    <w:rsid w:val="000120B6"/>
    <w:rsid w:val="0006685F"/>
    <w:rsid w:val="00067557"/>
    <w:rsid w:val="00074008"/>
    <w:rsid w:val="00094821"/>
    <w:rsid w:val="000C6B08"/>
    <w:rsid w:val="000D4089"/>
    <w:rsid w:val="0010405C"/>
    <w:rsid w:val="001108EC"/>
    <w:rsid w:val="001110ED"/>
    <w:rsid w:val="001278F7"/>
    <w:rsid w:val="00157A56"/>
    <w:rsid w:val="00175D13"/>
    <w:rsid w:val="001A09A6"/>
    <w:rsid w:val="001B25E9"/>
    <w:rsid w:val="001F6DFC"/>
    <w:rsid w:val="0022294A"/>
    <w:rsid w:val="00233E39"/>
    <w:rsid w:val="002412E9"/>
    <w:rsid w:val="00267BB1"/>
    <w:rsid w:val="002710AF"/>
    <w:rsid w:val="0028206D"/>
    <w:rsid w:val="0028603B"/>
    <w:rsid w:val="00290CD7"/>
    <w:rsid w:val="00291577"/>
    <w:rsid w:val="00291ADC"/>
    <w:rsid w:val="00297D57"/>
    <w:rsid w:val="002A228C"/>
    <w:rsid w:val="002D6A2C"/>
    <w:rsid w:val="00324C86"/>
    <w:rsid w:val="003844F8"/>
    <w:rsid w:val="003A1C38"/>
    <w:rsid w:val="003A30E7"/>
    <w:rsid w:val="004255FE"/>
    <w:rsid w:val="004366E4"/>
    <w:rsid w:val="004808DE"/>
    <w:rsid w:val="00485D1D"/>
    <w:rsid w:val="00492795"/>
    <w:rsid w:val="004A071F"/>
    <w:rsid w:val="004B4D1C"/>
    <w:rsid w:val="004E370A"/>
    <w:rsid w:val="004F3FBD"/>
    <w:rsid w:val="0050473F"/>
    <w:rsid w:val="005148DF"/>
    <w:rsid w:val="005307FC"/>
    <w:rsid w:val="00540531"/>
    <w:rsid w:val="00544F67"/>
    <w:rsid w:val="005A3ED1"/>
    <w:rsid w:val="005A7C0D"/>
    <w:rsid w:val="005B06DC"/>
    <w:rsid w:val="005D0330"/>
    <w:rsid w:val="005E62E0"/>
    <w:rsid w:val="005F11A6"/>
    <w:rsid w:val="00620FA9"/>
    <w:rsid w:val="00622D37"/>
    <w:rsid w:val="006458AF"/>
    <w:rsid w:val="00650965"/>
    <w:rsid w:val="006516B2"/>
    <w:rsid w:val="0065341E"/>
    <w:rsid w:val="006A0730"/>
    <w:rsid w:val="006B1872"/>
    <w:rsid w:val="006B3029"/>
    <w:rsid w:val="006B44A2"/>
    <w:rsid w:val="006E79EC"/>
    <w:rsid w:val="006F3976"/>
    <w:rsid w:val="0070677F"/>
    <w:rsid w:val="00706C2C"/>
    <w:rsid w:val="0073335D"/>
    <w:rsid w:val="00741A06"/>
    <w:rsid w:val="007605E3"/>
    <w:rsid w:val="0077243D"/>
    <w:rsid w:val="007755CA"/>
    <w:rsid w:val="00780CD9"/>
    <w:rsid w:val="007D2053"/>
    <w:rsid w:val="007D662D"/>
    <w:rsid w:val="00817F75"/>
    <w:rsid w:val="00820A72"/>
    <w:rsid w:val="008342F7"/>
    <w:rsid w:val="008549B5"/>
    <w:rsid w:val="00860CFE"/>
    <w:rsid w:val="008622DC"/>
    <w:rsid w:val="008760B3"/>
    <w:rsid w:val="00881531"/>
    <w:rsid w:val="008832D0"/>
    <w:rsid w:val="00883417"/>
    <w:rsid w:val="00884C6B"/>
    <w:rsid w:val="008A1FEE"/>
    <w:rsid w:val="008B4A7C"/>
    <w:rsid w:val="008D564D"/>
    <w:rsid w:val="008D6573"/>
    <w:rsid w:val="00927746"/>
    <w:rsid w:val="0093675E"/>
    <w:rsid w:val="00944DB6"/>
    <w:rsid w:val="009618F9"/>
    <w:rsid w:val="00986B0C"/>
    <w:rsid w:val="00987E93"/>
    <w:rsid w:val="00992B00"/>
    <w:rsid w:val="009945A4"/>
    <w:rsid w:val="009A339E"/>
    <w:rsid w:val="009B5A64"/>
    <w:rsid w:val="009D14D2"/>
    <w:rsid w:val="009F38AE"/>
    <w:rsid w:val="009F5B81"/>
    <w:rsid w:val="00A03EB9"/>
    <w:rsid w:val="00A21267"/>
    <w:rsid w:val="00A226C6"/>
    <w:rsid w:val="00A51060"/>
    <w:rsid w:val="00A644EE"/>
    <w:rsid w:val="00A73AAB"/>
    <w:rsid w:val="00AB232A"/>
    <w:rsid w:val="00AC2E4D"/>
    <w:rsid w:val="00AF55BF"/>
    <w:rsid w:val="00B048D3"/>
    <w:rsid w:val="00B10395"/>
    <w:rsid w:val="00B10B11"/>
    <w:rsid w:val="00B22B15"/>
    <w:rsid w:val="00B53779"/>
    <w:rsid w:val="00B94FEB"/>
    <w:rsid w:val="00BB2542"/>
    <w:rsid w:val="00BE09A7"/>
    <w:rsid w:val="00BF7B19"/>
    <w:rsid w:val="00C04E66"/>
    <w:rsid w:val="00C070A8"/>
    <w:rsid w:val="00C16013"/>
    <w:rsid w:val="00C16D67"/>
    <w:rsid w:val="00C35ACF"/>
    <w:rsid w:val="00C84DD3"/>
    <w:rsid w:val="00C84F04"/>
    <w:rsid w:val="00C869BA"/>
    <w:rsid w:val="00C9275B"/>
    <w:rsid w:val="00CB456F"/>
    <w:rsid w:val="00CB555D"/>
    <w:rsid w:val="00CD5643"/>
    <w:rsid w:val="00CE618C"/>
    <w:rsid w:val="00D256AC"/>
    <w:rsid w:val="00D82439"/>
    <w:rsid w:val="00D85E83"/>
    <w:rsid w:val="00DB173D"/>
    <w:rsid w:val="00DC1BE3"/>
    <w:rsid w:val="00DD0570"/>
    <w:rsid w:val="00E1408F"/>
    <w:rsid w:val="00E20FD8"/>
    <w:rsid w:val="00E50218"/>
    <w:rsid w:val="00E75EFB"/>
    <w:rsid w:val="00F02364"/>
    <w:rsid w:val="00F24DB9"/>
    <w:rsid w:val="00F37656"/>
    <w:rsid w:val="00F52FC8"/>
    <w:rsid w:val="00F660F1"/>
    <w:rsid w:val="00F814D8"/>
    <w:rsid w:val="00F82FC6"/>
    <w:rsid w:val="00F85C4F"/>
    <w:rsid w:val="00F93EF9"/>
    <w:rsid w:val="00FA0BAB"/>
    <w:rsid w:val="00FA7AF3"/>
    <w:rsid w:val="00FC70B8"/>
    <w:rsid w:val="00FC7E39"/>
    <w:rsid w:val="00FE4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1BE3"/>
    <w:pPr>
      <w:widowControl w:val="0"/>
      <w:autoSpaceDE w:val="0"/>
      <w:autoSpaceDN w:val="0"/>
      <w:spacing w:line="540" w:lineRule="exact"/>
      <w:jc w:val="both"/>
    </w:pPr>
    <w:rPr>
      <w:rFonts w:eastAsia="仿宋_GB2312"/>
      <w:spacing w:val="6"/>
      <w:kern w:val="2"/>
      <w:sz w:val="31"/>
    </w:rPr>
  </w:style>
  <w:style w:type="paragraph" w:styleId="1">
    <w:name w:val="heading 1"/>
    <w:basedOn w:val="a"/>
    <w:next w:val="a"/>
    <w:qFormat/>
    <w:rsid w:val="00DC1BE3"/>
    <w:pPr>
      <w:keepNext/>
      <w:keepLines/>
      <w:spacing w:before="160" w:after="200"/>
      <w:jc w:val="center"/>
      <w:outlineLvl w:val="0"/>
    </w:pPr>
    <w:rPr>
      <w:rFonts w:eastAsia="创艺简老宋"/>
      <w:spacing w:val="20"/>
      <w:kern w:val="44"/>
      <w:sz w:val="36"/>
    </w:rPr>
  </w:style>
  <w:style w:type="paragraph" w:styleId="2">
    <w:name w:val="heading 2"/>
    <w:basedOn w:val="a"/>
    <w:next w:val="a0"/>
    <w:qFormat/>
    <w:rsid w:val="00DC1BE3"/>
    <w:pPr>
      <w:keepNext/>
      <w:keepLines/>
      <w:spacing w:before="260" w:after="260" w:line="416" w:lineRule="auto"/>
      <w:ind w:firstLine="573"/>
      <w:jc w:val="center"/>
      <w:outlineLvl w:val="1"/>
    </w:pPr>
    <w:rPr>
      <w:rFonts w:ascii="Arial" w:eastAsia="黑体" w:hAnsi="Arial"/>
      <w:sz w:val="32"/>
    </w:rPr>
  </w:style>
  <w:style w:type="paragraph" w:styleId="3">
    <w:name w:val="heading 3"/>
    <w:basedOn w:val="a"/>
    <w:next w:val="a0"/>
    <w:qFormat/>
    <w:rsid w:val="00DC1BE3"/>
    <w:pPr>
      <w:keepNext/>
      <w:keepLines/>
      <w:ind w:firstLine="573"/>
      <w:outlineLvl w:val="2"/>
    </w:pPr>
    <w:rPr>
      <w:rFonts w:eastAsia="黑体"/>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
    <w:next w:val="a"/>
    <w:link w:val="Char"/>
    <w:qFormat/>
    <w:rsid w:val="00DC1BE3"/>
    <w:pPr>
      <w:spacing w:line="640" w:lineRule="exact"/>
      <w:jc w:val="center"/>
      <w:outlineLvl w:val="0"/>
    </w:pPr>
    <w:rPr>
      <w:rFonts w:ascii="Arial" w:eastAsia="创艺简标宋" w:hAnsi="Arial" w:cs="Arial"/>
      <w:bCs/>
      <w:spacing w:val="20"/>
      <w:sz w:val="40"/>
      <w:szCs w:val="32"/>
    </w:rPr>
  </w:style>
  <w:style w:type="paragraph" w:customStyle="1" w:styleId="a5">
    <w:name w:val="文号"/>
    <w:basedOn w:val="a"/>
    <w:next w:val="a"/>
    <w:rsid w:val="00DC1BE3"/>
    <w:pPr>
      <w:jc w:val="center"/>
    </w:pPr>
    <w:rPr>
      <w:rFonts w:ascii="仿宋_GB2312"/>
      <w:sz w:val="28"/>
    </w:rPr>
  </w:style>
  <w:style w:type="character" w:styleId="a6">
    <w:name w:val="page number"/>
    <w:basedOn w:val="a1"/>
    <w:rsid w:val="00DC1BE3"/>
  </w:style>
  <w:style w:type="paragraph" w:styleId="a7">
    <w:name w:val="footer"/>
    <w:basedOn w:val="a"/>
    <w:link w:val="Char0"/>
    <w:uiPriority w:val="99"/>
    <w:rsid w:val="00DC1BE3"/>
    <w:pPr>
      <w:tabs>
        <w:tab w:val="center" w:pos="4153"/>
        <w:tab w:val="right" w:pos="8306"/>
      </w:tabs>
      <w:spacing w:line="240" w:lineRule="atLeast"/>
      <w:jc w:val="left"/>
    </w:pPr>
  </w:style>
  <w:style w:type="paragraph" w:styleId="a8">
    <w:name w:val="header"/>
    <w:basedOn w:val="a"/>
    <w:rsid w:val="00DC1BE3"/>
    <w:pPr>
      <w:pBdr>
        <w:bottom w:val="single" w:sz="6" w:space="1" w:color="auto"/>
      </w:pBdr>
      <w:tabs>
        <w:tab w:val="center" w:pos="4153"/>
        <w:tab w:val="right" w:pos="8306"/>
      </w:tabs>
      <w:spacing w:line="240" w:lineRule="auto"/>
      <w:jc w:val="center"/>
    </w:pPr>
    <w:rPr>
      <w:sz w:val="18"/>
    </w:rPr>
  </w:style>
  <w:style w:type="paragraph" w:styleId="a0">
    <w:name w:val="Normal Indent"/>
    <w:basedOn w:val="a"/>
    <w:rsid w:val="00DC1BE3"/>
    <w:pPr>
      <w:ind w:firstLine="420"/>
    </w:pPr>
  </w:style>
  <w:style w:type="character" w:customStyle="1" w:styleId="Char0">
    <w:name w:val="页脚 Char"/>
    <w:link w:val="a7"/>
    <w:uiPriority w:val="99"/>
    <w:rsid w:val="005A3ED1"/>
    <w:rPr>
      <w:rFonts w:eastAsia="仿宋_GB2312"/>
      <w:spacing w:val="6"/>
      <w:kern w:val="2"/>
      <w:sz w:val="31"/>
    </w:rPr>
  </w:style>
  <w:style w:type="character" w:customStyle="1" w:styleId="Char">
    <w:name w:val="标题 Char"/>
    <w:link w:val="a4"/>
    <w:rsid w:val="00B10B11"/>
    <w:rPr>
      <w:rFonts w:ascii="Arial" w:eastAsia="创艺简标宋" w:hAnsi="Arial" w:cs="Arial"/>
      <w:bCs/>
      <w:spacing w:val="20"/>
      <w:kern w:val="2"/>
      <w:sz w:val="40"/>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1BE3"/>
    <w:pPr>
      <w:widowControl w:val="0"/>
      <w:autoSpaceDE w:val="0"/>
      <w:autoSpaceDN w:val="0"/>
      <w:spacing w:line="540" w:lineRule="exact"/>
      <w:jc w:val="both"/>
    </w:pPr>
    <w:rPr>
      <w:rFonts w:eastAsia="仿宋_GB2312"/>
      <w:spacing w:val="6"/>
      <w:kern w:val="2"/>
      <w:sz w:val="31"/>
    </w:rPr>
  </w:style>
  <w:style w:type="paragraph" w:styleId="1">
    <w:name w:val="heading 1"/>
    <w:basedOn w:val="a"/>
    <w:next w:val="a"/>
    <w:qFormat/>
    <w:rsid w:val="00DC1BE3"/>
    <w:pPr>
      <w:keepNext/>
      <w:keepLines/>
      <w:spacing w:before="160" w:after="200"/>
      <w:jc w:val="center"/>
      <w:outlineLvl w:val="0"/>
    </w:pPr>
    <w:rPr>
      <w:rFonts w:eastAsia="创艺简老宋"/>
      <w:spacing w:val="20"/>
      <w:kern w:val="44"/>
      <w:sz w:val="36"/>
    </w:rPr>
  </w:style>
  <w:style w:type="paragraph" w:styleId="2">
    <w:name w:val="heading 2"/>
    <w:basedOn w:val="a"/>
    <w:next w:val="a0"/>
    <w:qFormat/>
    <w:rsid w:val="00DC1BE3"/>
    <w:pPr>
      <w:keepNext/>
      <w:keepLines/>
      <w:spacing w:before="260" w:after="260" w:line="416" w:lineRule="auto"/>
      <w:ind w:firstLine="573"/>
      <w:jc w:val="center"/>
      <w:outlineLvl w:val="1"/>
    </w:pPr>
    <w:rPr>
      <w:rFonts w:ascii="Arial" w:eastAsia="黑体" w:hAnsi="Arial"/>
      <w:sz w:val="32"/>
    </w:rPr>
  </w:style>
  <w:style w:type="paragraph" w:styleId="3">
    <w:name w:val="heading 3"/>
    <w:basedOn w:val="a"/>
    <w:next w:val="a0"/>
    <w:qFormat/>
    <w:rsid w:val="00DC1BE3"/>
    <w:pPr>
      <w:keepNext/>
      <w:keepLines/>
      <w:ind w:firstLine="573"/>
      <w:outlineLvl w:val="2"/>
    </w:pPr>
    <w:rPr>
      <w:rFonts w:eastAsia="黑体"/>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
    <w:next w:val="a"/>
    <w:link w:val="Char"/>
    <w:qFormat/>
    <w:rsid w:val="00DC1BE3"/>
    <w:pPr>
      <w:spacing w:line="640" w:lineRule="exact"/>
      <w:jc w:val="center"/>
      <w:outlineLvl w:val="0"/>
    </w:pPr>
    <w:rPr>
      <w:rFonts w:ascii="Arial" w:eastAsia="创艺简标宋" w:hAnsi="Arial" w:cs="Arial"/>
      <w:bCs/>
      <w:spacing w:val="20"/>
      <w:sz w:val="40"/>
      <w:szCs w:val="32"/>
    </w:rPr>
  </w:style>
  <w:style w:type="paragraph" w:customStyle="1" w:styleId="a5">
    <w:name w:val="文号"/>
    <w:basedOn w:val="a"/>
    <w:next w:val="a"/>
    <w:rsid w:val="00DC1BE3"/>
    <w:pPr>
      <w:jc w:val="center"/>
    </w:pPr>
    <w:rPr>
      <w:rFonts w:ascii="仿宋_GB2312"/>
      <w:sz w:val="28"/>
    </w:rPr>
  </w:style>
  <w:style w:type="character" w:styleId="a6">
    <w:name w:val="page number"/>
    <w:basedOn w:val="a1"/>
    <w:rsid w:val="00DC1BE3"/>
  </w:style>
  <w:style w:type="paragraph" w:styleId="a7">
    <w:name w:val="footer"/>
    <w:basedOn w:val="a"/>
    <w:link w:val="Char0"/>
    <w:uiPriority w:val="99"/>
    <w:rsid w:val="00DC1BE3"/>
    <w:pPr>
      <w:tabs>
        <w:tab w:val="center" w:pos="4153"/>
        <w:tab w:val="right" w:pos="8306"/>
      </w:tabs>
      <w:spacing w:line="240" w:lineRule="atLeast"/>
      <w:jc w:val="left"/>
    </w:pPr>
  </w:style>
  <w:style w:type="paragraph" w:styleId="a8">
    <w:name w:val="header"/>
    <w:basedOn w:val="a"/>
    <w:rsid w:val="00DC1BE3"/>
    <w:pPr>
      <w:pBdr>
        <w:bottom w:val="single" w:sz="6" w:space="1" w:color="auto"/>
      </w:pBdr>
      <w:tabs>
        <w:tab w:val="center" w:pos="4153"/>
        <w:tab w:val="right" w:pos="8306"/>
      </w:tabs>
      <w:spacing w:line="240" w:lineRule="auto"/>
      <w:jc w:val="center"/>
    </w:pPr>
    <w:rPr>
      <w:sz w:val="18"/>
    </w:rPr>
  </w:style>
  <w:style w:type="paragraph" w:styleId="a0">
    <w:name w:val="Normal Indent"/>
    <w:basedOn w:val="a"/>
    <w:rsid w:val="00DC1BE3"/>
    <w:pPr>
      <w:ind w:firstLine="420"/>
    </w:pPr>
  </w:style>
  <w:style w:type="character" w:customStyle="1" w:styleId="Char0">
    <w:name w:val="页脚 Char"/>
    <w:link w:val="a7"/>
    <w:uiPriority w:val="99"/>
    <w:rsid w:val="005A3ED1"/>
    <w:rPr>
      <w:rFonts w:eastAsia="仿宋_GB2312"/>
      <w:spacing w:val="6"/>
      <w:kern w:val="2"/>
      <w:sz w:val="31"/>
    </w:rPr>
  </w:style>
  <w:style w:type="character" w:customStyle="1" w:styleId="Char">
    <w:name w:val="标题 Char"/>
    <w:link w:val="a4"/>
    <w:rsid w:val="00B10B11"/>
    <w:rPr>
      <w:rFonts w:ascii="Arial" w:eastAsia="创艺简标宋" w:hAnsi="Arial" w:cs="Arial"/>
      <w:bCs/>
      <w:spacing w:val="20"/>
      <w:kern w:val="2"/>
      <w:sz w:val="4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1476;&#24039;&#33395;\AppData\Roaming\Microsoft\Templates\&#24800;&#24220;&#21150;&#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惠府办函</Template>
  <TotalTime>1</TotalTime>
  <Pages>8</Pages>
  <Words>1081</Words>
  <Characters>6164</Characters>
  <Application>Microsoft Office Word</Application>
  <DocSecurity>0</DocSecurity>
  <Lines>51</Lines>
  <Paragraphs>14</Paragraphs>
  <ScaleCrop>false</ScaleCrop>
  <Company>HyF</Company>
  <LinksUpToDate>false</LinksUpToDate>
  <CharactersWithSpaces>7231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惠府办[1997]［单击此处键入文号］号</dc:title>
  <dc:creator>郑嘉慧</dc:creator>
  <dc:description>二OO八</dc:description>
  <cp:lastModifiedBy>罗敏</cp:lastModifiedBy>
  <cp:revision>3</cp:revision>
  <cp:lastPrinted>2019-07-12T07:49:00Z</cp:lastPrinted>
  <dcterms:created xsi:type="dcterms:W3CDTF">2019-07-25T07:57:00Z</dcterms:created>
  <dcterms:modified xsi:type="dcterms:W3CDTF">2019-07-25T07:58:00Z</dcterms:modified>
</cp:coreProperties>
</file>